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3375EA" w14:textId="60C260BF" w:rsidR="001A621E" w:rsidRDefault="0020701A" w:rsidP="001A621E">
      <w:pPr>
        <w:rPr>
          <w:rFonts w:ascii="HelveticaNeueLT Std" w:hAnsi="HelveticaNeueLT Std"/>
          <w:b/>
          <w:color w:val="FFFFFF" w:themeColor="background1"/>
          <w:sz w:val="32"/>
        </w:rPr>
      </w:pPr>
      <w:r>
        <w:rPr>
          <w:rFonts w:ascii="HelveticaNeueLT Std" w:hAnsi="HelveticaNeueLT Std"/>
          <w:b/>
          <w:noProof/>
          <w:color w:val="FFFFFF" w:themeColor="background1"/>
          <w:sz w:val="32"/>
        </w:rPr>
        <w:drawing>
          <wp:anchor distT="0" distB="0" distL="114300" distR="114300" simplePos="0" relativeHeight="251659264" behindDoc="1" locked="0" layoutInCell="1" allowOverlap="1" wp14:anchorId="7DA13900" wp14:editId="406777CD">
            <wp:simplePos x="0" y="0"/>
            <wp:positionH relativeFrom="margin">
              <wp:posOffset>-52070</wp:posOffset>
            </wp:positionH>
            <wp:positionV relativeFrom="paragraph">
              <wp:posOffset>-4445</wp:posOffset>
            </wp:positionV>
            <wp:extent cx="2529262" cy="331470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505" cy="332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NeueLT Std" w:hAnsi="HelveticaNeueLT Std"/>
          <w:b/>
          <w:color w:val="FFFFFF" w:themeColor="background1"/>
          <w:sz w:val="32"/>
        </w:rPr>
        <w:t>LEVENDE OCEANEN</w:t>
      </w:r>
      <w:r w:rsidR="001A621E">
        <w:rPr>
          <w:rFonts w:ascii="HelveticaNeueLT Std" w:hAnsi="HelveticaNeueLT Std"/>
          <w:b/>
          <w:color w:val="FFFFFF" w:themeColor="background1"/>
          <w:sz w:val="32"/>
        </w:rPr>
        <w:t xml:space="preserve">           </w:t>
      </w:r>
      <w:r w:rsidR="001A621E">
        <w:rPr>
          <w:rFonts w:ascii="HelveticaNeueLT Std" w:hAnsi="HelveticaNeueLT Std"/>
          <w:b/>
          <w:noProof/>
          <w:color w:val="FFFFFF" w:themeColor="background1"/>
          <w:sz w:val="32"/>
        </w:rPr>
        <w:drawing>
          <wp:inline distT="0" distB="0" distL="0" distR="0" wp14:anchorId="1C067C38" wp14:editId="6569985A">
            <wp:extent cx="2514951" cy="323895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nipsel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4951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CF32D" w14:textId="77777777" w:rsidR="001A621E" w:rsidRDefault="001A621E" w:rsidP="001A621E">
      <w:pPr>
        <w:rPr>
          <w:rFonts w:asciiTheme="majorHAnsi" w:hAnsiTheme="majorHAnsi"/>
          <w:noProof/>
        </w:rPr>
      </w:pPr>
    </w:p>
    <w:p w14:paraId="18064910" w14:textId="1B935C70" w:rsidR="005356EC" w:rsidRDefault="0020701A">
      <w:pPr>
        <w:rPr>
          <w:rFonts w:ascii="HelveticaNeueLT Std" w:hAnsi="HelveticaNeueLT Std"/>
          <w:b/>
          <w:color w:val="92D050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8240" behindDoc="0" locked="0" layoutInCell="1" allowOverlap="1" wp14:anchorId="0D656B36" wp14:editId="69E69268">
            <wp:simplePos x="0" y="0"/>
            <wp:positionH relativeFrom="margin">
              <wp:posOffset>4867275</wp:posOffset>
            </wp:positionH>
            <wp:positionV relativeFrom="paragraph">
              <wp:posOffset>8772525</wp:posOffset>
            </wp:positionV>
            <wp:extent cx="1333500" cy="208727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 (3).png"/>
                    <pic:cNvPicPr/>
                  </pic:nvPicPr>
                  <pic:blipFill>
                    <a:blip r:embed="rId10" cstate="print">
                      <a:duotone>
                        <a:prstClr val="black"/>
                        <a:srgbClr val="A2FF3B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08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7AF3">
        <w:rPr>
          <w:rFonts w:ascii="HelveticaNeueLT Std" w:hAnsi="HelveticaNeueLT Std"/>
          <w:b/>
          <w:noProof/>
          <w:color w:val="FFFFFF" w:themeColor="background1"/>
          <w:sz w:val="32"/>
        </w:rPr>
        <w:drawing>
          <wp:anchor distT="0" distB="0" distL="114300" distR="114300" simplePos="0" relativeHeight="251649024" behindDoc="0" locked="0" layoutInCell="1" allowOverlap="1" wp14:anchorId="7E17F16B" wp14:editId="49FF49F7">
            <wp:simplePos x="0" y="0"/>
            <wp:positionH relativeFrom="column">
              <wp:posOffset>-709295</wp:posOffset>
            </wp:positionH>
            <wp:positionV relativeFrom="paragraph">
              <wp:posOffset>6701155</wp:posOffset>
            </wp:positionV>
            <wp:extent cx="4572000" cy="2333625"/>
            <wp:effectExtent l="38100" t="19050" r="0" b="104775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336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AF3">
        <w:rPr>
          <w:rFonts w:ascii="HelveticaNeueLT Std" w:hAnsi="HelveticaNeueLT Std"/>
          <w:b/>
          <w:color w:val="92D050"/>
        </w:rPr>
        <w:t>OPDRACHT</w:t>
      </w:r>
      <w:r w:rsidR="00B17AF3" w:rsidRPr="00A542E1">
        <w:rPr>
          <w:rFonts w:ascii="HelveticaNeueLT Std" w:hAnsi="HelveticaNeueLT Std"/>
          <w:b/>
          <w:color w:val="92D050"/>
        </w:rPr>
        <w:t xml:space="preserve">: </w:t>
      </w:r>
      <w:r w:rsidR="00930A71">
        <w:rPr>
          <w:rFonts w:ascii="HelveticaNeueLT Std" w:hAnsi="HelveticaNeueLT Std"/>
          <w:b/>
          <w:color w:val="92D050"/>
        </w:rPr>
        <w:t xml:space="preserve">een </w:t>
      </w:r>
      <w:proofErr w:type="spellStart"/>
      <w:r w:rsidR="00930A71">
        <w:rPr>
          <w:rFonts w:ascii="HelveticaNeueLT Std" w:hAnsi="HelveticaNeueLT Std"/>
          <w:b/>
          <w:color w:val="92D050"/>
        </w:rPr>
        <w:t>mindmap</w:t>
      </w:r>
      <w:proofErr w:type="spellEnd"/>
      <w:r w:rsidR="00930A71">
        <w:rPr>
          <w:rFonts w:ascii="HelveticaNeueLT Std" w:hAnsi="HelveticaNeueLT Std"/>
          <w:b/>
          <w:color w:val="92D050"/>
        </w:rPr>
        <w:t xml:space="preserve"> over o</w:t>
      </w:r>
      <w:r w:rsidR="00B17AF3">
        <w:rPr>
          <w:rFonts w:ascii="HelveticaNeueLT Std" w:hAnsi="HelveticaNeueLT Std"/>
          <w:b/>
          <w:color w:val="92D050"/>
        </w:rPr>
        <w:t>ceanen</w:t>
      </w:r>
    </w:p>
    <w:p w14:paraId="09DE9C9B" w14:textId="77777777" w:rsidR="00D93E1D" w:rsidRDefault="00D93E1D">
      <w:pPr>
        <w:rPr>
          <w:rFonts w:ascii="HelveticaNeueLT Std" w:hAnsi="HelveticaNeueLT Std"/>
          <w:b/>
          <w:color w:val="92D050"/>
        </w:rPr>
      </w:pPr>
    </w:p>
    <w:p w14:paraId="521A8344" w14:textId="5E2A9999" w:rsidR="005356EC" w:rsidRPr="00D93E1D" w:rsidRDefault="005356EC" w:rsidP="00D93E1D">
      <w:pPr>
        <w:spacing w:line="360" w:lineRule="auto"/>
        <w:rPr>
          <w:rFonts w:ascii="Arial" w:hAnsi="Arial" w:cs="Arial"/>
          <w:color w:val="000000" w:themeColor="text1"/>
        </w:rPr>
      </w:pPr>
      <w:r w:rsidRPr="00D93E1D">
        <w:rPr>
          <w:rFonts w:ascii="Arial" w:hAnsi="Arial" w:cs="Arial"/>
          <w:color w:val="000000" w:themeColor="text1"/>
        </w:rPr>
        <w:t xml:space="preserve">Gebruik de volgende vragen om je </w:t>
      </w:r>
      <w:proofErr w:type="spellStart"/>
      <w:r w:rsidRPr="00D93E1D">
        <w:rPr>
          <w:rFonts w:ascii="Arial" w:hAnsi="Arial" w:cs="Arial"/>
          <w:color w:val="000000" w:themeColor="text1"/>
        </w:rPr>
        <w:t>mindmap</w:t>
      </w:r>
      <w:proofErr w:type="spellEnd"/>
      <w:r w:rsidRPr="00D93E1D">
        <w:rPr>
          <w:rFonts w:ascii="Arial" w:hAnsi="Arial" w:cs="Arial"/>
          <w:color w:val="000000" w:themeColor="text1"/>
        </w:rPr>
        <w:t xml:space="preserve"> aan te vullen: </w:t>
      </w:r>
    </w:p>
    <w:p w14:paraId="6789D61D" w14:textId="77777777" w:rsidR="005356EC" w:rsidRPr="00D93E1D" w:rsidRDefault="005356EC" w:rsidP="00D93E1D">
      <w:pPr>
        <w:pStyle w:val="Lijstalinea"/>
        <w:numPr>
          <w:ilvl w:val="0"/>
          <w:numId w:val="14"/>
        </w:numPr>
        <w:spacing w:line="360" w:lineRule="auto"/>
        <w:rPr>
          <w:rFonts w:ascii="Arial" w:hAnsi="Arial" w:cs="Arial"/>
          <w:color w:val="000000" w:themeColor="text1"/>
        </w:rPr>
      </w:pPr>
      <w:r w:rsidRPr="00D93E1D">
        <w:rPr>
          <w:rFonts w:ascii="Arial" w:hAnsi="Arial" w:cs="Arial"/>
          <w:color w:val="000000" w:themeColor="text1"/>
        </w:rPr>
        <w:t>Wie leven er in de oceaan?</w:t>
      </w:r>
    </w:p>
    <w:p w14:paraId="2DE81038" w14:textId="6E35BB22" w:rsidR="005356EC" w:rsidRPr="00D93E1D" w:rsidRDefault="005356EC" w:rsidP="00D93E1D">
      <w:pPr>
        <w:pStyle w:val="Lijstalinea"/>
        <w:numPr>
          <w:ilvl w:val="0"/>
          <w:numId w:val="14"/>
        </w:numPr>
        <w:spacing w:line="360" w:lineRule="auto"/>
        <w:rPr>
          <w:rFonts w:ascii="Arial" w:hAnsi="Arial" w:cs="Arial"/>
          <w:color w:val="000000" w:themeColor="text1"/>
        </w:rPr>
      </w:pPr>
      <w:r w:rsidRPr="00D93E1D">
        <w:rPr>
          <w:rFonts w:ascii="Arial" w:hAnsi="Arial" w:cs="Arial"/>
          <w:color w:val="000000" w:themeColor="text1"/>
        </w:rPr>
        <w:t>Waarom zijn de oceanen belangrijk?</w:t>
      </w:r>
    </w:p>
    <w:p w14:paraId="235370E1" w14:textId="78404743" w:rsidR="005356EC" w:rsidRPr="00D93E1D" w:rsidRDefault="005356EC" w:rsidP="00D93E1D">
      <w:pPr>
        <w:pStyle w:val="Lijstalinea"/>
        <w:numPr>
          <w:ilvl w:val="0"/>
          <w:numId w:val="14"/>
        </w:numPr>
        <w:spacing w:line="360" w:lineRule="auto"/>
        <w:rPr>
          <w:rFonts w:ascii="Arial" w:hAnsi="Arial" w:cs="Arial"/>
          <w:color w:val="000000" w:themeColor="text1"/>
        </w:rPr>
      </w:pPr>
      <w:r w:rsidRPr="00D93E1D">
        <w:rPr>
          <w:rFonts w:ascii="Arial" w:hAnsi="Arial" w:cs="Arial"/>
          <w:color w:val="000000" w:themeColor="text1"/>
        </w:rPr>
        <w:t>Waarom gaat het slecht in de oceanen?</w:t>
      </w:r>
    </w:p>
    <w:p w14:paraId="0F714EA8" w14:textId="3F393761" w:rsidR="00B17AF3" w:rsidRDefault="00D93E1D">
      <w:pPr>
        <w:rPr>
          <w:rFonts w:ascii="HelveticaNeueLT Std" w:hAnsi="HelveticaNeueLT Std"/>
          <w:b/>
          <w:color w:val="FFFFFF" w:themeColor="background1"/>
          <w:sz w:val="32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E726558" wp14:editId="63B5D71B">
                <wp:simplePos x="0" y="0"/>
                <wp:positionH relativeFrom="column">
                  <wp:posOffset>-461645</wp:posOffset>
                </wp:positionH>
                <wp:positionV relativeFrom="paragraph">
                  <wp:posOffset>163830</wp:posOffset>
                </wp:positionV>
                <wp:extent cx="6667500" cy="65532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655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2726C6" w14:textId="52B1FB76" w:rsidR="00B17AF3" w:rsidRPr="00D80203" w:rsidRDefault="00B17AF3" w:rsidP="00B17AF3">
                            <w:pPr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Oceanen</w:t>
                            </w:r>
                            <w:proofErr w:type="spellEnd"/>
                          </w:p>
                          <w:p w14:paraId="2A075F29" w14:textId="77777777" w:rsidR="00B17AF3" w:rsidRDefault="00B17AF3" w:rsidP="00B17A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26558" id="Rectangle 4" o:spid="_x0000_s1026" style="position:absolute;margin-left:-36.35pt;margin-top:12.9pt;width:525pt;height:516pt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" fillcolor="white [3212]" strokecolor="#92d050" strokeweight=".5pt">
                <v:textbox>
                  <w:txbxContent>
                    <w:p w14:paraId="652726C6" w14:textId="52B1FB76" w:rsidR="00B17AF3" w:rsidRPr="00D80203" w:rsidRDefault="00B17AF3" w:rsidP="00B17AF3">
                      <w:pPr>
                        <w:jc w:val="center"/>
                        <w:rPr>
                          <w:rFonts w:ascii="Kristen ITC" w:hAnsi="Kristen ITC"/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Oceanen</w:t>
                      </w:r>
                      <w:proofErr w:type="spellEnd"/>
                    </w:p>
                    <w:p w14:paraId="2A075F29" w14:textId="77777777" w:rsidR="00B17AF3" w:rsidRDefault="00B17AF3" w:rsidP="00B17AF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17AF3">
        <w:rPr>
          <w:rFonts w:ascii="HelveticaNeueLT Std" w:hAnsi="HelveticaNeueLT Std"/>
          <w:b/>
          <w:color w:val="FFFFFF" w:themeColor="background1"/>
          <w:sz w:val="32"/>
        </w:rPr>
        <w:br w:type="page"/>
      </w:r>
    </w:p>
    <w:p w14:paraId="7A7E1D06" w14:textId="6957D0D3" w:rsidR="00663F32" w:rsidRPr="00A542E1" w:rsidRDefault="005356EC">
      <w:pPr>
        <w:rPr>
          <w:rFonts w:ascii="HelveticaNeueLT Std" w:hAnsi="HelveticaNeueLT Std"/>
          <w:b/>
          <w:color w:val="FFFFFF" w:themeColor="background1"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42880" behindDoc="0" locked="0" layoutInCell="1" allowOverlap="1" wp14:anchorId="557170CC" wp14:editId="61C56D82">
            <wp:simplePos x="0" y="0"/>
            <wp:positionH relativeFrom="margin">
              <wp:posOffset>4759960</wp:posOffset>
            </wp:positionH>
            <wp:positionV relativeFrom="paragraph">
              <wp:posOffset>-549935</wp:posOffset>
            </wp:positionV>
            <wp:extent cx="883285" cy="1153795"/>
            <wp:effectExtent l="0" t="0" r="0" b="27305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-trans (13)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5036">
                      <a:off x="0" y="0"/>
                      <a:ext cx="883285" cy="11537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0E8">
        <w:rPr>
          <w:rFonts w:ascii="HelveticaNeueLT Std" w:hAnsi="HelveticaNeueLT Std"/>
          <w:b/>
          <w:noProof/>
          <w:color w:val="FFFFFF" w:themeColor="background1"/>
          <w:sz w:val="32"/>
        </w:rPr>
        <w:drawing>
          <wp:anchor distT="0" distB="0" distL="114300" distR="114300" simplePos="0" relativeHeight="251628544" behindDoc="1" locked="0" layoutInCell="1" allowOverlap="1" wp14:anchorId="16A159D4" wp14:editId="6E06F9D4">
            <wp:simplePos x="0" y="0"/>
            <wp:positionH relativeFrom="margin">
              <wp:align>left</wp:align>
            </wp:positionH>
            <wp:positionV relativeFrom="paragraph">
              <wp:posOffset>-44450</wp:posOffset>
            </wp:positionV>
            <wp:extent cx="2533650" cy="33204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390" cy="34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103">
        <w:rPr>
          <w:rFonts w:ascii="HelveticaNeueLT Std" w:hAnsi="HelveticaNeueLT Std"/>
          <w:b/>
          <w:noProof/>
          <w:color w:val="FFFFFF" w:themeColor="background1"/>
          <w:sz w:val="32"/>
        </w:rPr>
        <w:drawing>
          <wp:anchor distT="0" distB="0" distL="114300" distR="114300" simplePos="0" relativeHeight="251643904" behindDoc="0" locked="0" layoutInCell="1" allowOverlap="1" wp14:anchorId="4545C780" wp14:editId="1CAB1F8C">
            <wp:simplePos x="0" y="0"/>
            <wp:positionH relativeFrom="page">
              <wp:posOffset>6497315</wp:posOffset>
            </wp:positionH>
            <wp:positionV relativeFrom="paragraph">
              <wp:posOffset>-912567</wp:posOffset>
            </wp:positionV>
            <wp:extent cx="771847" cy="1967865"/>
            <wp:effectExtent l="19050" t="0" r="66675" b="1333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-trans (12).gif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2" r="16421"/>
                    <a:stretch/>
                  </pic:blipFill>
                  <pic:spPr bwMode="auto">
                    <a:xfrm rot="21136324">
                      <a:off x="0" y="0"/>
                      <a:ext cx="772306" cy="1969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4BA">
        <w:rPr>
          <w:rFonts w:ascii="HelveticaNeueLT Std" w:hAnsi="HelveticaNeueLT Std"/>
          <w:b/>
          <w:color w:val="FFFFFF" w:themeColor="background1"/>
          <w:sz w:val="32"/>
        </w:rPr>
        <w:t xml:space="preserve"> </w:t>
      </w:r>
      <w:r w:rsidR="008970E8">
        <w:rPr>
          <w:rFonts w:ascii="HelveticaNeueLT Std" w:hAnsi="HelveticaNeueLT Std"/>
          <w:b/>
          <w:color w:val="FFFFFF" w:themeColor="background1"/>
          <w:sz w:val="32"/>
        </w:rPr>
        <w:t xml:space="preserve">THEMA </w:t>
      </w:r>
      <w:r w:rsidR="00663F32" w:rsidRPr="00A542E1">
        <w:rPr>
          <w:rFonts w:ascii="HelveticaNeueLT Std" w:hAnsi="HelveticaNeueLT Std"/>
          <w:b/>
          <w:color w:val="FFFFFF" w:themeColor="background1"/>
          <w:sz w:val="32"/>
        </w:rPr>
        <w:t>1: VERVUILING</w:t>
      </w:r>
    </w:p>
    <w:p w14:paraId="532C6C0B" w14:textId="26CC7E81" w:rsidR="00663F32" w:rsidRPr="00952BA7" w:rsidRDefault="00663F32"/>
    <w:p w14:paraId="6A39D310" w14:textId="0BC7FCCD" w:rsidR="00663F32" w:rsidRPr="00A542E1" w:rsidRDefault="00930A71">
      <w:pPr>
        <w:rPr>
          <w:rFonts w:ascii="HelveticaNeueLT Std" w:hAnsi="HelveticaNeueLT Std"/>
          <w:b/>
          <w:color w:val="92D050"/>
        </w:rPr>
      </w:pPr>
      <w:r>
        <w:rPr>
          <w:rFonts w:ascii="HelveticaNeueLT Std" w:hAnsi="HelveticaNeueLT Std"/>
          <w:b/>
          <w:color w:val="92D050"/>
        </w:rPr>
        <w:t>OPDRACHT 1: v</w:t>
      </w:r>
      <w:r w:rsidR="00663F32" w:rsidRPr="00A542E1">
        <w:rPr>
          <w:rFonts w:ascii="HelveticaNeueLT Std" w:hAnsi="HelveticaNeueLT Std"/>
          <w:b/>
          <w:color w:val="92D050"/>
        </w:rPr>
        <w:t>erschillende soorten afval</w:t>
      </w:r>
    </w:p>
    <w:p w14:paraId="0A219F08" w14:textId="77777777" w:rsidR="00D93E1D" w:rsidRDefault="00990510" w:rsidP="00663F32">
      <w:pPr>
        <w:rPr>
          <w:rFonts w:ascii="Arial" w:hAnsi="Arial" w:cs="Arial"/>
          <w:color w:val="000000" w:themeColor="text1"/>
        </w:rPr>
      </w:pPr>
      <w:r w:rsidRPr="00D93E1D">
        <w:rPr>
          <w:rFonts w:ascii="Arial" w:hAnsi="Arial" w:cs="Arial"/>
          <w:color w:val="000000" w:themeColor="text1"/>
        </w:rPr>
        <w:t>Onderzoek</w:t>
      </w:r>
      <w:r w:rsidR="00325028" w:rsidRPr="00D93E1D">
        <w:rPr>
          <w:rFonts w:ascii="Arial" w:hAnsi="Arial" w:cs="Arial"/>
          <w:color w:val="000000" w:themeColor="text1"/>
        </w:rPr>
        <w:t xml:space="preserve"> 5 verschillende soorten afval in en rondom de school. </w:t>
      </w:r>
    </w:p>
    <w:p w14:paraId="63C9600E" w14:textId="018944D0" w:rsidR="00325028" w:rsidRPr="00D93E1D" w:rsidRDefault="00325028" w:rsidP="00663F32">
      <w:pPr>
        <w:rPr>
          <w:rFonts w:ascii="Arial" w:hAnsi="Arial" w:cs="Arial"/>
          <w:color w:val="000000" w:themeColor="text1"/>
        </w:rPr>
      </w:pPr>
      <w:r w:rsidRPr="00D93E1D">
        <w:rPr>
          <w:rFonts w:ascii="Arial" w:hAnsi="Arial" w:cs="Arial"/>
          <w:color w:val="000000" w:themeColor="text1"/>
        </w:rPr>
        <w:t xml:space="preserve">Van welk soort materiaal is dit afval gemaakt? Zet een kruisje in het juiste </w:t>
      </w:r>
      <w:r w:rsidR="00F9365E" w:rsidRPr="00D93E1D">
        <w:rPr>
          <w:rFonts w:ascii="Arial" w:hAnsi="Arial" w:cs="Arial"/>
          <w:color w:val="000000" w:themeColor="text1"/>
        </w:rPr>
        <w:t xml:space="preserve">vakje. Is </w:t>
      </w:r>
      <w:r w:rsidR="002121AE" w:rsidRPr="00D93E1D">
        <w:rPr>
          <w:rFonts w:ascii="Arial" w:hAnsi="Arial" w:cs="Arial"/>
          <w:color w:val="000000" w:themeColor="text1"/>
        </w:rPr>
        <w:t>het afval van iets anders gemaakt</w:t>
      </w:r>
      <w:r w:rsidR="00F9365E" w:rsidRPr="00D93E1D">
        <w:rPr>
          <w:rFonts w:ascii="Arial" w:hAnsi="Arial" w:cs="Arial"/>
          <w:color w:val="000000" w:themeColor="text1"/>
        </w:rPr>
        <w:t xml:space="preserve">? </w:t>
      </w:r>
      <w:r w:rsidRPr="00D93E1D">
        <w:rPr>
          <w:rFonts w:ascii="Arial" w:hAnsi="Arial" w:cs="Arial"/>
          <w:color w:val="000000" w:themeColor="text1"/>
        </w:rPr>
        <w:t xml:space="preserve">Schrijf </w:t>
      </w:r>
      <w:r w:rsidR="00F9365E" w:rsidRPr="00D93E1D">
        <w:rPr>
          <w:rFonts w:ascii="Arial" w:hAnsi="Arial" w:cs="Arial"/>
          <w:color w:val="000000" w:themeColor="text1"/>
        </w:rPr>
        <w:t xml:space="preserve">dan zelf de materialen op. </w:t>
      </w:r>
    </w:p>
    <w:p w14:paraId="0A01E93A" w14:textId="57B831B1" w:rsidR="00325028" w:rsidRPr="00325028" w:rsidRDefault="00325028" w:rsidP="00663F32">
      <w:pPr>
        <w:rPr>
          <w:rFonts w:asciiTheme="minorHAnsi" w:hAnsiTheme="minorHAnsi"/>
          <w:color w:val="000000" w:themeColor="text1"/>
        </w:rPr>
      </w:pPr>
    </w:p>
    <w:tbl>
      <w:tblPr>
        <w:tblStyle w:val="Tabelraster"/>
        <w:tblW w:w="9634" w:type="dxa"/>
        <w:tblLook w:val="04A0" w:firstRow="1" w:lastRow="0" w:firstColumn="1" w:lastColumn="0" w:noHBand="0" w:noVBand="1"/>
      </w:tblPr>
      <w:tblGrid>
        <w:gridCol w:w="2265"/>
        <w:gridCol w:w="1017"/>
        <w:gridCol w:w="990"/>
        <w:gridCol w:w="977"/>
        <w:gridCol w:w="1270"/>
        <w:gridCol w:w="3115"/>
      </w:tblGrid>
      <w:tr w:rsidR="004F490D" w:rsidRPr="00D93E1D" w14:paraId="42F4B877" w14:textId="214DB36B" w:rsidTr="004F490D">
        <w:tc>
          <w:tcPr>
            <w:tcW w:w="2547" w:type="dxa"/>
            <w:shd w:val="clear" w:color="auto" w:fill="FFFFFF" w:themeFill="background1"/>
          </w:tcPr>
          <w:p w14:paraId="3AABE3CD" w14:textId="252AF0FE" w:rsidR="004F490D" w:rsidRPr="00D93E1D" w:rsidRDefault="004F490D">
            <w:pPr>
              <w:rPr>
                <w:rFonts w:ascii="Arial" w:hAnsi="Arial" w:cs="Arial"/>
                <w:b/>
              </w:rPr>
            </w:pPr>
            <w:r w:rsidRPr="00D93E1D">
              <w:rPr>
                <w:rFonts w:ascii="Arial" w:hAnsi="Arial" w:cs="Arial"/>
                <w:b/>
              </w:rPr>
              <w:t>Afval</w:t>
            </w:r>
          </w:p>
        </w:tc>
        <w:tc>
          <w:tcPr>
            <w:tcW w:w="905" w:type="dxa"/>
            <w:shd w:val="clear" w:color="auto" w:fill="FFFFFF" w:themeFill="background1"/>
          </w:tcPr>
          <w:p w14:paraId="6F4EF408" w14:textId="04134C3D" w:rsidR="004F490D" w:rsidRPr="00D93E1D" w:rsidRDefault="004F490D">
            <w:pPr>
              <w:rPr>
                <w:rFonts w:ascii="Arial" w:hAnsi="Arial" w:cs="Arial"/>
                <w:b/>
              </w:rPr>
            </w:pPr>
            <w:r w:rsidRPr="00D93E1D">
              <w:rPr>
                <w:rFonts w:ascii="Arial" w:hAnsi="Arial" w:cs="Arial"/>
                <w:b/>
              </w:rPr>
              <w:t>Papier/ karton</w:t>
            </w:r>
          </w:p>
        </w:tc>
        <w:tc>
          <w:tcPr>
            <w:tcW w:w="860" w:type="dxa"/>
            <w:shd w:val="clear" w:color="auto" w:fill="FFFFFF" w:themeFill="background1"/>
          </w:tcPr>
          <w:p w14:paraId="3257D88D" w14:textId="0EE98A45" w:rsidR="004F490D" w:rsidRPr="00D93E1D" w:rsidRDefault="004F490D">
            <w:pPr>
              <w:rPr>
                <w:rFonts w:ascii="Arial" w:hAnsi="Arial" w:cs="Arial"/>
                <w:b/>
              </w:rPr>
            </w:pPr>
            <w:r w:rsidRPr="00D93E1D">
              <w:rPr>
                <w:rFonts w:ascii="Arial" w:hAnsi="Arial" w:cs="Arial"/>
                <w:b/>
              </w:rPr>
              <w:t>Plastic</w:t>
            </w:r>
          </w:p>
        </w:tc>
        <w:tc>
          <w:tcPr>
            <w:tcW w:w="864" w:type="dxa"/>
            <w:shd w:val="clear" w:color="auto" w:fill="FFFFFF" w:themeFill="background1"/>
          </w:tcPr>
          <w:p w14:paraId="61B4E5C7" w14:textId="77777777" w:rsidR="004F490D" w:rsidRPr="00D93E1D" w:rsidRDefault="004F490D" w:rsidP="004F490D">
            <w:pPr>
              <w:rPr>
                <w:rFonts w:ascii="Arial" w:hAnsi="Arial" w:cs="Arial"/>
                <w:b/>
              </w:rPr>
            </w:pPr>
            <w:r w:rsidRPr="00D93E1D">
              <w:rPr>
                <w:rFonts w:ascii="Arial" w:hAnsi="Arial" w:cs="Arial"/>
                <w:b/>
              </w:rPr>
              <w:t xml:space="preserve">IJzer/ </w:t>
            </w:r>
          </w:p>
          <w:p w14:paraId="46DDC579" w14:textId="73DFDF61" w:rsidR="004F490D" w:rsidRPr="00D93E1D" w:rsidRDefault="004F490D" w:rsidP="004F490D">
            <w:pPr>
              <w:rPr>
                <w:rFonts w:ascii="Arial" w:hAnsi="Arial" w:cs="Arial"/>
                <w:b/>
              </w:rPr>
            </w:pPr>
            <w:r w:rsidRPr="00D93E1D">
              <w:rPr>
                <w:rFonts w:ascii="Arial" w:hAnsi="Arial" w:cs="Arial"/>
                <w:b/>
              </w:rPr>
              <w:t>metaal</w:t>
            </w:r>
          </w:p>
        </w:tc>
        <w:tc>
          <w:tcPr>
            <w:tcW w:w="1061" w:type="dxa"/>
            <w:shd w:val="clear" w:color="auto" w:fill="FFFFFF" w:themeFill="background1"/>
          </w:tcPr>
          <w:p w14:paraId="68C91792" w14:textId="3AB64C44" w:rsidR="004F490D" w:rsidRPr="00D93E1D" w:rsidRDefault="004F490D" w:rsidP="00325028">
            <w:pPr>
              <w:rPr>
                <w:rFonts w:ascii="Arial" w:hAnsi="Arial" w:cs="Arial"/>
                <w:b/>
              </w:rPr>
            </w:pPr>
            <w:r w:rsidRPr="00D93E1D">
              <w:rPr>
                <w:rFonts w:ascii="Arial" w:hAnsi="Arial" w:cs="Arial"/>
                <w:b/>
              </w:rPr>
              <w:t>Ander materiaal</w:t>
            </w:r>
          </w:p>
        </w:tc>
        <w:tc>
          <w:tcPr>
            <w:tcW w:w="3397" w:type="dxa"/>
            <w:shd w:val="clear" w:color="auto" w:fill="FFFFFF" w:themeFill="background1"/>
          </w:tcPr>
          <w:p w14:paraId="3CE8DF38" w14:textId="0B1C55DB" w:rsidR="004F490D" w:rsidRPr="00D93E1D" w:rsidRDefault="004F490D" w:rsidP="004F490D">
            <w:pPr>
              <w:rPr>
                <w:rFonts w:ascii="Arial" w:hAnsi="Arial" w:cs="Arial"/>
                <w:b/>
              </w:rPr>
            </w:pPr>
            <w:r w:rsidRPr="00D93E1D">
              <w:rPr>
                <w:rFonts w:ascii="Arial" w:hAnsi="Arial" w:cs="Arial"/>
                <w:b/>
              </w:rPr>
              <w:t>Hoe lang zou het duren voordat het is afgebroken?</w:t>
            </w:r>
          </w:p>
        </w:tc>
      </w:tr>
      <w:tr w:rsidR="004F490D" w14:paraId="49D700C1" w14:textId="4CC84EE5" w:rsidTr="004F490D">
        <w:trPr>
          <w:trHeight w:val="508"/>
        </w:trPr>
        <w:tc>
          <w:tcPr>
            <w:tcW w:w="2547" w:type="dxa"/>
            <w:shd w:val="clear" w:color="auto" w:fill="FFFFFF" w:themeFill="background1"/>
          </w:tcPr>
          <w:p w14:paraId="5469B4AB" w14:textId="7B6BF744" w:rsidR="004F490D" w:rsidRPr="002121AE" w:rsidRDefault="004F490D" w:rsidP="002121AE">
            <w:pPr>
              <w:rPr>
                <w:rFonts w:ascii="HelveticaNeueLT Std" w:hAnsi="HelveticaNeueLT Std"/>
                <w:sz w:val="22"/>
              </w:rPr>
            </w:pPr>
            <w:r w:rsidRPr="002121AE">
              <w:rPr>
                <w:rFonts w:ascii="HelveticaNeueLT Std" w:hAnsi="HelveticaNeueLT Std"/>
                <w:noProof/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1655680" behindDoc="0" locked="0" layoutInCell="1" allowOverlap="1" wp14:anchorId="4CDFE197" wp14:editId="6BE5F621">
                      <wp:simplePos x="0" y="0"/>
                      <wp:positionH relativeFrom="column">
                        <wp:posOffset>93207</wp:posOffset>
                      </wp:positionH>
                      <wp:positionV relativeFrom="paragraph">
                        <wp:posOffset>7703</wp:posOffset>
                      </wp:positionV>
                      <wp:extent cx="1263650" cy="278765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0" cy="2787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0BD389" w14:textId="5C1DA90A" w:rsidR="009A58A7" w:rsidRDefault="009A58A7" w:rsidP="002121AE">
                                  <w:pPr>
                                    <w:rPr>
                                      <w:rFonts w:ascii="Kristen ITC" w:hAnsi="Kristen ITC"/>
                                      <w:sz w:val="22"/>
                                    </w:rPr>
                                  </w:pPr>
                                  <w:r w:rsidRPr="002121AE">
                                    <w:rPr>
                                      <w:rFonts w:ascii="Kristen ITC" w:hAnsi="Kristen ITC"/>
                                      <w:sz w:val="22"/>
                                    </w:rPr>
                                    <w:t xml:space="preserve">     Cola flesje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4CDFE19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margin-left:7.35pt;margin-top:.6pt;width:99.5pt;height:21.95pt;z-index:251655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" filled="f" stroked="f">
                      <v:textbox style="mso-fit-shape-to-text:t">
                        <w:txbxContent>
                          <w:p w14:paraId="6B0BD389" w14:textId="5C1DA90A" w:rsidR="009A58A7" w:rsidRDefault="009A58A7" w:rsidP="002121AE">
                            <w:pPr>
                              <w:rPr>
                                <w:rFonts w:ascii="Kristen ITC" w:hAnsi="Kristen ITC"/>
                                <w:sz w:val="22"/>
                              </w:rPr>
                            </w:pPr>
                            <w:r w:rsidRPr="002121AE">
                              <w:rPr>
                                <w:rFonts w:ascii="Kristen ITC" w:hAnsi="Kristen ITC"/>
                                <w:sz w:val="22"/>
                              </w:rPr>
                              <w:t xml:space="preserve">     Cola flesje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121AE">
              <w:rPr>
                <w:rFonts w:ascii="HelveticaNeueLT Std" w:hAnsi="HelveticaNeueLT Std"/>
                <w:sz w:val="22"/>
              </w:rPr>
              <w:t xml:space="preserve">1. </w:t>
            </w:r>
          </w:p>
        </w:tc>
        <w:tc>
          <w:tcPr>
            <w:tcW w:w="905" w:type="dxa"/>
            <w:shd w:val="clear" w:color="auto" w:fill="FFFFFF" w:themeFill="background1"/>
          </w:tcPr>
          <w:p w14:paraId="7644DA23" w14:textId="0172BA40" w:rsidR="004F490D" w:rsidRPr="002121AE" w:rsidRDefault="004F490D" w:rsidP="00331BC6">
            <w:pPr>
              <w:jc w:val="center"/>
              <w:rPr>
                <w:rFonts w:ascii="Kristen ITC" w:hAnsi="Kristen ITC"/>
                <w:sz w:val="20"/>
              </w:rPr>
            </w:pPr>
          </w:p>
        </w:tc>
        <w:tc>
          <w:tcPr>
            <w:tcW w:w="860" w:type="dxa"/>
            <w:shd w:val="clear" w:color="auto" w:fill="FFFFFF" w:themeFill="background1"/>
          </w:tcPr>
          <w:p w14:paraId="4A715EA2" w14:textId="295FCFC4" w:rsidR="004F490D" w:rsidRPr="002121AE" w:rsidRDefault="004F490D" w:rsidP="00331BC6">
            <w:pPr>
              <w:jc w:val="center"/>
              <w:rPr>
                <w:rFonts w:ascii="Kristen ITC" w:hAnsi="Kristen ITC"/>
                <w:sz w:val="20"/>
              </w:rPr>
            </w:pPr>
            <w:r w:rsidRPr="002121AE">
              <w:rPr>
                <w:rFonts w:ascii="Kristen ITC" w:hAnsi="Kristen ITC"/>
                <w:sz w:val="20"/>
              </w:rPr>
              <w:t>x</w:t>
            </w:r>
          </w:p>
        </w:tc>
        <w:tc>
          <w:tcPr>
            <w:tcW w:w="864" w:type="dxa"/>
            <w:shd w:val="clear" w:color="auto" w:fill="FFFFFF" w:themeFill="background1"/>
          </w:tcPr>
          <w:p w14:paraId="7A4858AC" w14:textId="77777777" w:rsidR="004F490D" w:rsidRDefault="004F490D">
            <w:pPr>
              <w:rPr>
                <w:rFonts w:ascii="HelveticaNeueLT Std" w:hAnsi="HelveticaNeueLT Std"/>
                <w:sz w:val="20"/>
              </w:rPr>
            </w:pPr>
          </w:p>
        </w:tc>
        <w:tc>
          <w:tcPr>
            <w:tcW w:w="1061" w:type="dxa"/>
            <w:shd w:val="clear" w:color="auto" w:fill="FFFFFF" w:themeFill="background1"/>
          </w:tcPr>
          <w:p w14:paraId="447EA6EF" w14:textId="77777777" w:rsidR="004F490D" w:rsidRPr="00325028" w:rsidRDefault="004F490D" w:rsidP="00325028">
            <w:pPr>
              <w:rPr>
                <w:rFonts w:ascii="HelveticaNeueLT Std" w:hAnsi="HelveticaNeueLT Std"/>
                <w:sz w:val="20"/>
              </w:rPr>
            </w:pPr>
          </w:p>
        </w:tc>
        <w:tc>
          <w:tcPr>
            <w:tcW w:w="3397" w:type="dxa"/>
            <w:shd w:val="clear" w:color="auto" w:fill="FFFFFF" w:themeFill="background1"/>
          </w:tcPr>
          <w:p w14:paraId="3B878214" w14:textId="77777777" w:rsidR="004F490D" w:rsidRPr="00325028" w:rsidRDefault="004F490D" w:rsidP="00325028">
            <w:pPr>
              <w:rPr>
                <w:rFonts w:ascii="HelveticaNeueLT Std" w:hAnsi="HelveticaNeueLT Std"/>
                <w:sz w:val="20"/>
              </w:rPr>
            </w:pPr>
          </w:p>
        </w:tc>
      </w:tr>
      <w:tr w:rsidR="004F490D" w14:paraId="20B80000" w14:textId="58961FC4" w:rsidTr="004F490D">
        <w:tc>
          <w:tcPr>
            <w:tcW w:w="2547" w:type="dxa"/>
            <w:shd w:val="clear" w:color="auto" w:fill="FFFFFF" w:themeFill="background1"/>
          </w:tcPr>
          <w:p w14:paraId="2E9A6735" w14:textId="2B2631A4" w:rsidR="004F490D" w:rsidRDefault="004F490D">
            <w:pPr>
              <w:rPr>
                <w:rFonts w:ascii="HelveticaNeueLT Std" w:hAnsi="HelveticaNeueLT Std"/>
                <w:sz w:val="22"/>
              </w:rPr>
            </w:pPr>
            <w:r>
              <w:rPr>
                <w:rFonts w:ascii="HelveticaNeueLT Std" w:hAnsi="HelveticaNeueLT Std"/>
                <w:sz w:val="22"/>
              </w:rPr>
              <w:t>2.</w:t>
            </w:r>
          </w:p>
          <w:p w14:paraId="415573E3" w14:textId="5857B65D" w:rsidR="004F490D" w:rsidRDefault="004F490D">
            <w:pPr>
              <w:rPr>
                <w:rFonts w:ascii="HelveticaNeueLT Std" w:hAnsi="HelveticaNeueLT Std"/>
                <w:sz w:val="22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14:paraId="064BB052" w14:textId="77777777" w:rsidR="004F490D" w:rsidRDefault="004F490D">
            <w:pPr>
              <w:rPr>
                <w:rFonts w:ascii="HelveticaNeueLT Std" w:hAnsi="HelveticaNeueLT Std"/>
                <w:sz w:val="22"/>
              </w:rPr>
            </w:pPr>
          </w:p>
        </w:tc>
        <w:tc>
          <w:tcPr>
            <w:tcW w:w="860" w:type="dxa"/>
            <w:shd w:val="clear" w:color="auto" w:fill="FFFFFF" w:themeFill="background1"/>
          </w:tcPr>
          <w:p w14:paraId="075FA96D" w14:textId="77777777" w:rsidR="004F490D" w:rsidRDefault="004F490D">
            <w:pPr>
              <w:rPr>
                <w:rFonts w:ascii="HelveticaNeueLT Std" w:hAnsi="HelveticaNeueLT Std"/>
                <w:sz w:val="22"/>
              </w:rPr>
            </w:pPr>
          </w:p>
        </w:tc>
        <w:tc>
          <w:tcPr>
            <w:tcW w:w="864" w:type="dxa"/>
            <w:shd w:val="clear" w:color="auto" w:fill="FFFFFF" w:themeFill="background1"/>
          </w:tcPr>
          <w:p w14:paraId="6AA3843C" w14:textId="77777777" w:rsidR="004F490D" w:rsidRDefault="004F490D">
            <w:pPr>
              <w:rPr>
                <w:rFonts w:ascii="HelveticaNeueLT Std" w:hAnsi="HelveticaNeueLT Std"/>
                <w:sz w:val="22"/>
              </w:rPr>
            </w:pPr>
          </w:p>
        </w:tc>
        <w:tc>
          <w:tcPr>
            <w:tcW w:w="1061" w:type="dxa"/>
            <w:shd w:val="clear" w:color="auto" w:fill="FFFFFF" w:themeFill="background1"/>
          </w:tcPr>
          <w:p w14:paraId="073CDCC3" w14:textId="77777777" w:rsidR="004F490D" w:rsidRDefault="004F490D">
            <w:pPr>
              <w:rPr>
                <w:rFonts w:ascii="HelveticaNeueLT Std" w:hAnsi="HelveticaNeueLT Std"/>
                <w:sz w:val="22"/>
              </w:rPr>
            </w:pPr>
          </w:p>
        </w:tc>
        <w:tc>
          <w:tcPr>
            <w:tcW w:w="3397" w:type="dxa"/>
            <w:shd w:val="clear" w:color="auto" w:fill="FFFFFF" w:themeFill="background1"/>
          </w:tcPr>
          <w:p w14:paraId="124D8EA1" w14:textId="77777777" w:rsidR="004F490D" w:rsidRDefault="004F490D">
            <w:pPr>
              <w:rPr>
                <w:rFonts w:ascii="HelveticaNeueLT Std" w:hAnsi="HelveticaNeueLT Std"/>
                <w:sz w:val="22"/>
              </w:rPr>
            </w:pPr>
          </w:p>
        </w:tc>
      </w:tr>
      <w:tr w:rsidR="004F490D" w14:paraId="22B4509F" w14:textId="44656398" w:rsidTr="004F490D">
        <w:tc>
          <w:tcPr>
            <w:tcW w:w="2547" w:type="dxa"/>
            <w:shd w:val="clear" w:color="auto" w:fill="FFFFFF" w:themeFill="background1"/>
          </w:tcPr>
          <w:p w14:paraId="747636EA" w14:textId="7BEB7C39" w:rsidR="004F490D" w:rsidRDefault="004F490D">
            <w:pPr>
              <w:rPr>
                <w:rFonts w:ascii="HelveticaNeueLT Std" w:hAnsi="HelveticaNeueLT Std"/>
                <w:sz w:val="22"/>
              </w:rPr>
            </w:pPr>
            <w:r>
              <w:rPr>
                <w:rFonts w:ascii="HelveticaNeueLT Std" w:hAnsi="HelveticaNeueLT Std"/>
                <w:sz w:val="22"/>
              </w:rPr>
              <w:t>3.</w:t>
            </w:r>
          </w:p>
          <w:p w14:paraId="4DE4BB0B" w14:textId="37FBEF1E" w:rsidR="004F490D" w:rsidRDefault="004F490D">
            <w:pPr>
              <w:rPr>
                <w:rFonts w:ascii="HelveticaNeueLT Std" w:hAnsi="HelveticaNeueLT Std"/>
                <w:sz w:val="22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14:paraId="5AE873EE" w14:textId="77777777" w:rsidR="004F490D" w:rsidRDefault="004F490D">
            <w:pPr>
              <w:rPr>
                <w:rFonts w:ascii="HelveticaNeueLT Std" w:hAnsi="HelveticaNeueLT Std"/>
                <w:sz w:val="22"/>
              </w:rPr>
            </w:pPr>
          </w:p>
        </w:tc>
        <w:tc>
          <w:tcPr>
            <w:tcW w:w="860" w:type="dxa"/>
            <w:shd w:val="clear" w:color="auto" w:fill="FFFFFF" w:themeFill="background1"/>
          </w:tcPr>
          <w:p w14:paraId="42D8B756" w14:textId="77777777" w:rsidR="004F490D" w:rsidRDefault="004F490D">
            <w:pPr>
              <w:rPr>
                <w:rFonts w:ascii="HelveticaNeueLT Std" w:hAnsi="HelveticaNeueLT Std"/>
                <w:sz w:val="22"/>
              </w:rPr>
            </w:pPr>
          </w:p>
        </w:tc>
        <w:tc>
          <w:tcPr>
            <w:tcW w:w="864" w:type="dxa"/>
            <w:shd w:val="clear" w:color="auto" w:fill="FFFFFF" w:themeFill="background1"/>
          </w:tcPr>
          <w:p w14:paraId="1F7316C7" w14:textId="77777777" w:rsidR="004F490D" w:rsidRDefault="004F490D">
            <w:pPr>
              <w:rPr>
                <w:rFonts w:ascii="HelveticaNeueLT Std" w:hAnsi="HelveticaNeueLT Std"/>
                <w:sz w:val="22"/>
              </w:rPr>
            </w:pPr>
          </w:p>
        </w:tc>
        <w:tc>
          <w:tcPr>
            <w:tcW w:w="1061" w:type="dxa"/>
            <w:shd w:val="clear" w:color="auto" w:fill="FFFFFF" w:themeFill="background1"/>
          </w:tcPr>
          <w:p w14:paraId="73F50892" w14:textId="77777777" w:rsidR="004F490D" w:rsidRDefault="004F490D">
            <w:pPr>
              <w:rPr>
                <w:rFonts w:ascii="HelveticaNeueLT Std" w:hAnsi="HelveticaNeueLT Std"/>
                <w:sz w:val="22"/>
              </w:rPr>
            </w:pPr>
          </w:p>
        </w:tc>
        <w:tc>
          <w:tcPr>
            <w:tcW w:w="3397" w:type="dxa"/>
            <w:shd w:val="clear" w:color="auto" w:fill="FFFFFF" w:themeFill="background1"/>
          </w:tcPr>
          <w:p w14:paraId="00AAA566" w14:textId="77777777" w:rsidR="004F490D" w:rsidRDefault="004F490D">
            <w:pPr>
              <w:rPr>
                <w:rFonts w:ascii="HelveticaNeueLT Std" w:hAnsi="HelveticaNeueLT Std"/>
                <w:sz w:val="22"/>
              </w:rPr>
            </w:pPr>
          </w:p>
        </w:tc>
      </w:tr>
      <w:tr w:rsidR="004F490D" w14:paraId="75281A7F" w14:textId="2D97F21A" w:rsidTr="004F490D">
        <w:tc>
          <w:tcPr>
            <w:tcW w:w="2547" w:type="dxa"/>
            <w:shd w:val="clear" w:color="auto" w:fill="FFFFFF" w:themeFill="background1"/>
          </w:tcPr>
          <w:p w14:paraId="7625A6F7" w14:textId="723DF719" w:rsidR="004F490D" w:rsidRDefault="004F490D">
            <w:pPr>
              <w:rPr>
                <w:rFonts w:ascii="HelveticaNeueLT Std" w:hAnsi="HelveticaNeueLT Std"/>
                <w:sz w:val="22"/>
              </w:rPr>
            </w:pPr>
            <w:r>
              <w:rPr>
                <w:rFonts w:ascii="HelveticaNeueLT Std" w:hAnsi="HelveticaNeueLT Std"/>
                <w:sz w:val="22"/>
              </w:rPr>
              <w:t>4.</w:t>
            </w:r>
          </w:p>
          <w:p w14:paraId="7A85B176" w14:textId="571129DD" w:rsidR="004F490D" w:rsidRDefault="004F490D">
            <w:pPr>
              <w:rPr>
                <w:rFonts w:ascii="HelveticaNeueLT Std" w:hAnsi="HelveticaNeueLT Std"/>
                <w:sz w:val="22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14:paraId="75F5E391" w14:textId="77777777" w:rsidR="004F490D" w:rsidRDefault="004F490D">
            <w:pPr>
              <w:rPr>
                <w:rFonts w:ascii="HelveticaNeueLT Std" w:hAnsi="HelveticaNeueLT Std"/>
                <w:sz w:val="22"/>
              </w:rPr>
            </w:pPr>
          </w:p>
        </w:tc>
        <w:tc>
          <w:tcPr>
            <w:tcW w:w="860" w:type="dxa"/>
            <w:shd w:val="clear" w:color="auto" w:fill="FFFFFF" w:themeFill="background1"/>
          </w:tcPr>
          <w:p w14:paraId="4924D607" w14:textId="77777777" w:rsidR="004F490D" w:rsidRDefault="004F490D">
            <w:pPr>
              <w:rPr>
                <w:rFonts w:ascii="HelveticaNeueLT Std" w:hAnsi="HelveticaNeueLT Std"/>
                <w:sz w:val="22"/>
              </w:rPr>
            </w:pPr>
          </w:p>
        </w:tc>
        <w:tc>
          <w:tcPr>
            <w:tcW w:w="864" w:type="dxa"/>
            <w:shd w:val="clear" w:color="auto" w:fill="FFFFFF" w:themeFill="background1"/>
          </w:tcPr>
          <w:p w14:paraId="5C6AC8EF" w14:textId="77777777" w:rsidR="004F490D" w:rsidRDefault="004F490D">
            <w:pPr>
              <w:rPr>
                <w:rFonts w:ascii="HelveticaNeueLT Std" w:hAnsi="HelveticaNeueLT Std"/>
                <w:sz w:val="22"/>
              </w:rPr>
            </w:pPr>
          </w:p>
        </w:tc>
        <w:tc>
          <w:tcPr>
            <w:tcW w:w="1061" w:type="dxa"/>
            <w:shd w:val="clear" w:color="auto" w:fill="FFFFFF" w:themeFill="background1"/>
          </w:tcPr>
          <w:p w14:paraId="0A03B448" w14:textId="77777777" w:rsidR="004F490D" w:rsidRDefault="004F490D">
            <w:pPr>
              <w:rPr>
                <w:rFonts w:ascii="HelveticaNeueLT Std" w:hAnsi="HelveticaNeueLT Std"/>
                <w:sz w:val="22"/>
              </w:rPr>
            </w:pPr>
          </w:p>
        </w:tc>
        <w:tc>
          <w:tcPr>
            <w:tcW w:w="3397" w:type="dxa"/>
            <w:shd w:val="clear" w:color="auto" w:fill="FFFFFF" w:themeFill="background1"/>
          </w:tcPr>
          <w:p w14:paraId="392FA431" w14:textId="77777777" w:rsidR="004F490D" w:rsidRDefault="004F490D">
            <w:pPr>
              <w:rPr>
                <w:rFonts w:ascii="HelveticaNeueLT Std" w:hAnsi="HelveticaNeueLT Std"/>
                <w:sz w:val="22"/>
              </w:rPr>
            </w:pPr>
          </w:p>
        </w:tc>
      </w:tr>
      <w:tr w:rsidR="004F490D" w14:paraId="18A8877F" w14:textId="73BABB7C" w:rsidTr="004F490D">
        <w:tc>
          <w:tcPr>
            <w:tcW w:w="2547" w:type="dxa"/>
            <w:shd w:val="clear" w:color="auto" w:fill="FFFFFF" w:themeFill="background1"/>
          </w:tcPr>
          <w:p w14:paraId="1D834A98" w14:textId="247577B4" w:rsidR="004F490D" w:rsidRDefault="004F490D">
            <w:pPr>
              <w:rPr>
                <w:rFonts w:ascii="HelveticaNeueLT Std" w:hAnsi="HelveticaNeueLT Std"/>
                <w:sz w:val="22"/>
              </w:rPr>
            </w:pPr>
            <w:r>
              <w:rPr>
                <w:rFonts w:ascii="HelveticaNeueLT Std" w:hAnsi="HelveticaNeueLT Std"/>
                <w:sz w:val="22"/>
              </w:rPr>
              <w:t>5.</w:t>
            </w:r>
          </w:p>
          <w:p w14:paraId="1E8D7ED6" w14:textId="487FE691" w:rsidR="004F490D" w:rsidRDefault="004F490D">
            <w:pPr>
              <w:rPr>
                <w:rFonts w:ascii="HelveticaNeueLT Std" w:hAnsi="HelveticaNeueLT Std"/>
                <w:sz w:val="22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14:paraId="3547A598" w14:textId="77777777" w:rsidR="004F490D" w:rsidRDefault="004F490D">
            <w:pPr>
              <w:rPr>
                <w:rFonts w:ascii="HelveticaNeueLT Std" w:hAnsi="HelveticaNeueLT Std"/>
                <w:sz w:val="22"/>
              </w:rPr>
            </w:pPr>
          </w:p>
        </w:tc>
        <w:tc>
          <w:tcPr>
            <w:tcW w:w="860" w:type="dxa"/>
            <w:shd w:val="clear" w:color="auto" w:fill="FFFFFF" w:themeFill="background1"/>
          </w:tcPr>
          <w:p w14:paraId="46C37177" w14:textId="77777777" w:rsidR="004F490D" w:rsidRDefault="004F490D">
            <w:pPr>
              <w:rPr>
                <w:rFonts w:ascii="HelveticaNeueLT Std" w:hAnsi="HelveticaNeueLT Std"/>
                <w:sz w:val="22"/>
              </w:rPr>
            </w:pPr>
          </w:p>
        </w:tc>
        <w:tc>
          <w:tcPr>
            <w:tcW w:w="864" w:type="dxa"/>
            <w:shd w:val="clear" w:color="auto" w:fill="FFFFFF" w:themeFill="background1"/>
          </w:tcPr>
          <w:p w14:paraId="55EA8EC3" w14:textId="77777777" w:rsidR="004F490D" w:rsidRDefault="004F490D">
            <w:pPr>
              <w:rPr>
                <w:rFonts w:ascii="HelveticaNeueLT Std" w:hAnsi="HelveticaNeueLT Std"/>
                <w:sz w:val="22"/>
              </w:rPr>
            </w:pPr>
          </w:p>
        </w:tc>
        <w:tc>
          <w:tcPr>
            <w:tcW w:w="1061" w:type="dxa"/>
            <w:shd w:val="clear" w:color="auto" w:fill="FFFFFF" w:themeFill="background1"/>
          </w:tcPr>
          <w:p w14:paraId="5671D9B8" w14:textId="77777777" w:rsidR="004F490D" w:rsidRDefault="004F490D">
            <w:pPr>
              <w:rPr>
                <w:rFonts w:ascii="HelveticaNeueLT Std" w:hAnsi="HelveticaNeueLT Std"/>
                <w:sz w:val="22"/>
              </w:rPr>
            </w:pPr>
          </w:p>
        </w:tc>
        <w:tc>
          <w:tcPr>
            <w:tcW w:w="3397" w:type="dxa"/>
            <w:shd w:val="clear" w:color="auto" w:fill="FFFFFF" w:themeFill="background1"/>
          </w:tcPr>
          <w:p w14:paraId="5DB777BC" w14:textId="77777777" w:rsidR="004F490D" w:rsidRDefault="004F490D">
            <w:pPr>
              <w:rPr>
                <w:rFonts w:ascii="HelveticaNeueLT Std" w:hAnsi="HelveticaNeueLT Std"/>
                <w:sz w:val="22"/>
              </w:rPr>
            </w:pPr>
          </w:p>
        </w:tc>
      </w:tr>
      <w:tr w:rsidR="004F490D" w14:paraId="48E8A14E" w14:textId="62795284" w:rsidTr="004F490D">
        <w:tc>
          <w:tcPr>
            <w:tcW w:w="2547" w:type="dxa"/>
            <w:shd w:val="clear" w:color="auto" w:fill="FFFFFF" w:themeFill="background1"/>
          </w:tcPr>
          <w:p w14:paraId="50D15C3F" w14:textId="01AD395D" w:rsidR="004F490D" w:rsidRDefault="004F490D">
            <w:pPr>
              <w:rPr>
                <w:rFonts w:ascii="HelveticaNeueLT Std" w:hAnsi="HelveticaNeueLT Std"/>
                <w:sz w:val="22"/>
              </w:rPr>
            </w:pPr>
            <w:r>
              <w:rPr>
                <w:rFonts w:ascii="HelveticaNeueLT Std" w:hAnsi="HelveticaNeueLT Std"/>
                <w:sz w:val="22"/>
              </w:rPr>
              <w:t>6.</w:t>
            </w:r>
          </w:p>
          <w:p w14:paraId="1462CD5C" w14:textId="6DBD1600" w:rsidR="004F490D" w:rsidRDefault="004F490D">
            <w:pPr>
              <w:rPr>
                <w:rFonts w:ascii="HelveticaNeueLT Std" w:hAnsi="HelveticaNeueLT Std"/>
                <w:sz w:val="22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14:paraId="2D6CFB12" w14:textId="77777777" w:rsidR="004F490D" w:rsidRDefault="004F490D">
            <w:pPr>
              <w:rPr>
                <w:rFonts w:ascii="HelveticaNeueLT Std" w:hAnsi="HelveticaNeueLT Std"/>
                <w:sz w:val="22"/>
              </w:rPr>
            </w:pPr>
          </w:p>
        </w:tc>
        <w:tc>
          <w:tcPr>
            <w:tcW w:w="860" w:type="dxa"/>
            <w:shd w:val="clear" w:color="auto" w:fill="FFFFFF" w:themeFill="background1"/>
          </w:tcPr>
          <w:p w14:paraId="2E65B550" w14:textId="77777777" w:rsidR="004F490D" w:rsidRDefault="004F490D">
            <w:pPr>
              <w:rPr>
                <w:rFonts w:ascii="HelveticaNeueLT Std" w:hAnsi="HelveticaNeueLT Std"/>
                <w:sz w:val="22"/>
              </w:rPr>
            </w:pPr>
          </w:p>
        </w:tc>
        <w:tc>
          <w:tcPr>
            <w:tcW w:w="864" w:type="dxa"/>
            <w:shd w:val="clear" w:color="auto" w:fill="FFFFFF" w:themeFill="background1"/>
          </w:tcPr>
          <w:p w14:paraId="495A558C" w14:textId="77777777" w:rsidR="004F490D" w:rsidRDefault="004F490D">
            <w:pPr>
              <w:rPr>
                <w:rFonts w:ascii="HelveticaNeueLT Std" w:hAnsi="HelveticaNeueLT Std"/>
                <w:sz w:val="22"/>
              </w:rPr>
            </w:pPr>
          </w:p>
        </w:tc>
        <w:tc>
          <w:tcPr>
            <w:tcW w:w="1061" w:type="dxa"/>
            <w:shd w:val="clear" w:color="auto" w:fill="FFFFFF" w:themeFill="background1"/>
          </w:tcPr>
          <w:p w14:paraId="4BD88F5C" w14:textId="77777777" w:rsidR="004F490D" w:rsidRDefault="004F490D">
            <w:pPr>
              <w:rPr>
                <w:rFonts w:ascii="HelveticaNeueLT Std" w:hAnsi="HelveticaNeueLT Std"/>
                <w:sz w:val="22"/>
              </w:rPr>
            </w:pPr>
          </w:p>
        </w:tc>
        <w:tc>
          <w:tcPr>
            <w:tcW w:w="3397" w:type="dxa"/>
            <w:shd w:val="clear" w:color="auto" w:fill="FFFFFF" w:themeFill="background1"/>
          </w:tcPr>
          <w:p w14:paraId="635F8F62" w14:textId="77777777" w:rsidR="004F490D" w:rsidRDefault="004F490D">
            <w:pPr>
              <w:rPr>
                <w:rFonts w:ascii="HelveticaNeueLT Std" w:hAnsi="HelveticaNeueLT Std"/>
                <w:sz w:val="22"/>
              </w:rPr>
            </w:pPr>
          </w:p>
        </w:tc>
      </w:tr>
    </w:tbl>
    <w:p w14:paraId="5BD835A3" w14:textId="70FE8320" w:rsidR="00663F32" w:rsidRDefault="00663F32">
      <w:pPr>
        <w:rPr>
          <w:rFonts w:ascii="HelveticaNeueLT Std" w:hAnsi="HelveticaNeueLT Std"/>
          <w:sz w:val="22"/>
        </w:rPr>
      </w:pPr>
    </w:p>
    <w:p w14:paraId="5D7837CE" w14:textId="22188C38" w:rsidR="004F490D" w:rsidRPr="00D93E1D" w:rsidRDefault="004F490D" w:rsidP="00D93E1D">
      <w:pPr>
        <w:spacing w:line="360" w:lineRule="auto"/>
        <w:rPr>
          <w:rFonts w:ascii="Arial" w:hAnsi="Arial" w:cs="Arial"/>
        </w:rPr>
      </w:pPr>
      <w:r w:rsidRPr="00D93E1D">
        <w:rPr>
          <w:rFonts w:ascii="Arial" w:hAnsi="Arial" w:cs="Arial"/>
        </w:rPr>
        <w:t>Onderzoek ook hoe lang het duurt voordat jouw afval is ‘afgebroken’ (</w:t>
      </w:r>
      <w:r w:rsidR="004B61F5" w:rsidRPr="00D93E1D">
        <w:rPr>
          <w:rFonts w:ascii="Arial" w:hAnsi="Arial" w:cs="Arial"/>
        </w:rPr>
        <w:t>door de natuur zelf opgeruimd).</w:t>
      </w:r>
    </w:p>
    <w:p w14:paraId="7C0322B8" w14:textId="6D518068" w:rsidR="004F490D" w:rsidRPr="00D93E1D" w:rsidRDefault="004B61F5" w:rsidP="00D93E1D">
      <w:pPr>
        <w:rPr>
          <w:rFonts w:ascii="Kristen ITC" w:hAnsi="Kristen ITC"/>
          <w:sz w:val="22"/>
          <w:szCs w:val="22"/>
        </w:rPr>
      </w:pPr>
      <w:r w:rsidRPr="00D93E1D">
        <w:rPr>
          <w:rFonts w:ascii="Kristen ITC" w:hAnsi="Kristen ITC"/>
          <w:sz w:val="22"/>
          <w:szCs w:val="22"/>
        </w:rPr>
        <w:t>TIP: kijk</w:t>
      </w:r>
      <w:r w:rsidR="004F490D" w:rsidRPr="00D93E1D">
        <w:rPr>
          <w:rFonts w:ascii="Kristen ITC" w:hAnsi="Kristen ITC"/>
          <w:sz w:val="22"/>
          <w:szCs w:val="22"/>
        </w:rPr>
        <w:t xml:space="preserve"> op www.nederlandschoon.nl/node/489</w:t>
      </w:r>
    </w:p>
    <w:p w14:paraId="3BF8A6CA" w14:textId="019155D1" w:rsidR="00663F32" w:rsidRDefault="00663F32">
      <w:pPr>
        <w:rPr>
          <w:rFonts w:ascii="HelveticaNeueLT Std" w:hAnsi="HelveticaNeueLT Std"/>
        </w:rPr>
      </w:pPr>
    </w:p>
    <w:p w14:paraId="43DB43E2" w14:textId="77777777" w:rsidR="00884FA4" w:rsidRPr="00325028" w:rsidRDefault="00884FA4">
      <w:pPr>
        <w:rPr>
          <w:rFonts w:ascii="HelveticaNeueLT Std" w:hAnsi="HelveticaNeueLT Std"/>
        </w:rPr>
      </w:pPr>
    </w:p>
    <w:p w14:paraId="51D92472" w14:textId="78F3B6F8" w:rsidR="00A37B57" w:rsidRPr="00DD2D70" w:rsidRDefault="00A37B57" w:rsidP="00A37B57">
      <w:pPr>
        <w:rPr>
          <w:rFonts w:ascii="HelveticaNeueLT Std" w:hAnsi="HelveticaNeueLT Std"/>
          <w:b/>
          <w:color w:val="92D050"/>
        </w:rPr>
      </w:pPr>
      <w:r>
        <w:rPr>
          <w:rFonts w:ascii="HelveticaNeueLT Std" w:hAnsi="HelveticaNeueLT Std"/>
          <w:b/>
          <w:color w:val="92D050"/>
        </w:rPr>
        <w:t>O</w:t>
      </w:r>
      <w:r w:rsidRPr="00DD2D70">
        <w:rPr>
          <w:rFonts w:ascii="HelveticaNeueLT Std" w:hAnsi="HelveticaNeueLT Std"/>
          <w:b/>
          <w:color w:val="92D050"/>
        </w:rPr>
        <w:t xml:space="preserve">PDRACHT 2: </w:t>
      </w:r>
      <w:r w:rsidR="005356EC">
        <w:rPr>
          <w:rFonts w:ascii="HelveticaNeueLT Std" w:hAnsi="HelveticaNeueLT Std"/>
          <w:b/>
          <w:color w:val="92D050"/>
        </w:rPr>
        <w:t>a</w:t>
      </w:r>
      <w:r w:rsidRPr="00DD2D70">
        <w:rPr>
          <w:rFonts w:ascii="HelveticaNeueLT Std" w:hAnsi="HelveticaNeueLT Std"/>
          <w:b/>
          <w:color w:val="92D050"/>
        </w:rPr>
        <w:t>fval in de zee</w:t>
      </w:r>
    </w:p>
    <w:p w14:paraId="125815EA" w14:textId="77777777" w:rsidR="00A37B57" w:rsidRDefault="00A37B57" w:rsidP="00A37B57">
      <w:pPr>
        <w:rPr>
          <w:rFonts w:asciiTheme="minorHAnsi" w:hAnsiTheme="minorHAnsi"/>
        </w:rPr>
      </w:pPr>
    </w:p>
    <w:p w14:paraId="2C5216B0" w14:textId="1A9DCB85" w:rsidR="00A37B57" w:rsidRPr="00D93E1D" w:rsidRDefault="005356EC" w:rsidP="00D93E1D">
      <w:pPr>
        <w:spacing w:line="360" w:lineRule="auto"/>
        <w:rPr>
          <w:rFonts w:ascii="Arial" w:hAnsi="Arial" w:cs="Arial"/>
        </w:rPr>
      </w:pPr>
      <w:r w:rsidRPr="00D93E1D">
        <w:rPr>
          <w:rFonts w:ascii="Arial" w:hAnsi="Arial" w:cs="Arial"/>
        </w:rPr>
        <w:t>Pak een a</w:t>
      </w:r>
      <w:r w:rsidR="00A37B57" w:rsidRPr="00D93E1D">
        <w:rPr>
          <w:rFonts w:ascii="Arial" w:hAnsi="Arial" w:cs="Arial"/>
        </w:rPr>
        <w:t>tlas of gebruik Google</w:t>
      </w:r>
      <w:r w:rsidRPr="00D93E1D">
        <w:rPr>
          <w:rFonts w:ascii="Arial" w:hAnsi="Arial" w:cs="Arial"/>
        </w:rPr>
        <w:t xml:space="preserve"> </w:t>
      </w:r>
      <w:proofErr w:type="spellStart"/>
      <w:r w:rsidRPr="00D93E1D">
        <w:rPr>
          <w:rFonts w:ascii="Arial" w:hAnsi="Arial" w:cs="Arial"/>
        </w:rPr>
        <w:t>Maps</w:t>
      </w:r>
      <w:proofErr w:type="spellEnd"/>
      <w:r w:rsidRPr="00D93E1D">
        <w:rPr>
          <w:rFonts w:ascii="Arial" w:hAnsi="Arial" w:cs="Arial"/>
        </w:rPr>
        <w:t xml:space="preserve"> en zoek de plek</w:t>
      </w:r>
      <w:r w:rsidR="00A37B57" w:rsidRPr="00D93E1D">
        <w:rPr>
          <w:rFonts w:ascii="Arial" w:hAnsi="Arial" w:cs="Arial"/>
        </w:rPr>
        <w:t xml:space="preserve"> van de school op. Schrijf op via welke rivieren, meertjes of plassen het afval bij de school in de Noordzee terecht kan komen. </w:t>
      </w:r>
    </w:p>
    <w:p w14:paraId="1DDFC7E3" w14:textId="77777777" w:rsidR="00A37B57" w:rsidRDefault="00A37B57" w:rsidP="00A37B57">
      <w:pPr>
        <w:rPr>
          <w:rFonts w:asciiTheme="minorHAnsi" w:hAnsiTheme="minorHAnsi"/>
        </w:rPr>
      </w:pPr>
    </w:p>
    <w:p w14:paraId="2D04100E" w14:textId="77777777" w:rsidR="00A37B57" w:rsidRPr="006435CD" w:rsidRDefault="00A37B57" w:rsidP="00A37B57">
      <w:pPr>
        <w:rPr>
          <w:rFonts w:asciiTheme="majorHAnsi" w:hAnsiTheme="majorHAnsi"/>
        </w:rPr>
      </w:pPr>
      <w:r w:rsidRPr="006435CD"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0FE8B298" w14:textId="77777777" w:rsidR="00A37B57" w:rsidRPr="006435CD" w:rsidRDefault="00A37B57" w:rsidP="00A37B57">
      <w:pPr>
        <w:rPr>
          <w:rFonts w:asciiTheme="majorHAnsi" w:hAnsiTheme="majorHAnsi"/>
        </w:rPr>
      </w:pPr>
    </w:p>
    <w:p w14:paraId="6D182BF6" w14:textId="77777777" w:rsidR="00A37B57" w:rsidRPr="006435CD" w:rsidRDefault="00A37B57" w:rsidP="00A37B57">
      <w:pPr>
        <w:rPr>
          <w:rFonts w:asciiTheme="majorHAnsi" w:hAnsiTheme="majorHAnsi"/>
        </w:rPr>
      </w:pPr>
      <w:r w:rsidRPr="006435CD"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535B65CA" w14:textId="4398B9DC" w:rsidR="00A37B57" w:rsidRPr="006435CD" w:rsidRDefault="00A37B57" w:rsidP="00A37B57">
      <w:pPr>
        <w:rPr>
          <w:rFonts w:asciiTheme="majorHAnsi" w:hAnsiTheme="majorHAnsi"/>
        </w:rPr>
      </w:pPr>
    </w:p>
    <w:p w14:paraId="745CE619" w14:textId="5CD8E28B" w:rsidR="00A37B57" w:rsidRPr="006435CD" w:rsidRDefault="00A37B57" w:rsidP="00A37B57">
      <w:pPr>
        <w:rPr>
          <w:rFonts w:asciiTheme="majorHAnsi" w:hAnsiTheme="majorHAnsi"/>
        </w:rPr>
      </w:pPr>
      <w:r w:rsidRPr="006435CD"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2AF4469E" w14:textId="51A92F55" w:rsidR="00A37B57" w:rsidRDefault="00A37B57" w:rsidP="00A37B57">
      <w:pPr>
        <w:rPr>
          <w:rFonts w:asciiTheme="majorHAnsi" w:hAnsiTheme="majorHAnsi"/>
        </w:rPr>
      </w:pPr>
    </w:p>
    <w:p w14:paraId="7845E6D9" w14:textId="37257E64" w:rsidR="00A37B57" w:rsidRPr="006435CD" w:rsidRDefault="00A37B57" w:rsidP="00A37B57">
      <w:pPr>
        <w:rPr>
          <w:rFonts w:asciiTheme="majorHAnsi" w:hAnsiTheme="majorHAnsi"/>
        </w:rPr>
      </w:pPr>
      <w:r w:rsidRPr="006435CD"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5C9E5C78" w14:textId="52CA9A27" w:rsidR="001F6115" w:rsidRPr="00982B4F" w:rsidRDefault="001F6115">
      <w:pPr>
        <w:rPr>
          <w:rFonts w:ascii="HelveticaNeueLT Std" w:hAnsi="HelveticaNeueLT Std"/>
        </w:rPr>
      </w:pPr>
    </w:p>
    <w:p w14:paraId="1C2D8CF4" w14:textId="7DC4A326" w:rsidR="00930A71" w:rsidRPr="006435CD" w:rsidRDefault="00930A71" w:rsidP="00930A71">
      <w:pPr>
        <w:rPr>
          <w:rFonts w:asciiTheme="majorHAnsi" w:hAnsiTheme="majorHAnsi"/>
        </w:rPr>
      </w:pPr>
      <w:r w:rsidRPr="006435CD"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13F98674" w14:textId="7BB3EF13" w:rsidR="00A37B57" w:rsidRDefault="00930A71" w:rsidP="00663F32">
      <w:pPr>
        <w:rPr>
          <w:rFonts w:ascii="HelveticaNeueLT Std" w:hAnsi="HelveticaNeueLT Std"/>
          <w:b/>
          <w:color w:val="92D050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42368" behindDoc="0" locked="0" layoutInCell="1" allowOverlap="1" wp14:anchorId="429B0456" wp14:editId="702039A2">
            <wp:simplePos x="0" y="0"/>
            <wp:positionH relativeFrom="page">
              <wp:posOffset>313055</wp:posOffset>
            </wp:positionH>
            <wp:positionV relativeFrom="paragraph">
              <wp:posOffset>265430</wp:posOffset>
            </wp:positionV>
            <wp:extent cx="1924050" cy="1924050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meeuw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24050" cy="19240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AF3">
        <w:rPr>
          <w:rFonts w:asciiTheme="majorHAnsi" w:hAnsiTheme="majorHAnsi"/>
          <w:noProof/>
        </w:rPr>
        <w:drawing>
          <wp:anchor distT="0" distB="0" distL="114300" distR="114300" simplePos="0" relativeHeight="251659776" behindDoc="0" locked="0" layoutInCell="1" allowOverlap="1" wp14:anchorId="3CACDE9F" wp14:editId="1F50008D">
            <wp:simplePos x="0" y="0"/>
            <wp:positionH relativeFrom="margin">
              <wp:posOffset>4843780</wp:posOffset>
            </wp:positionH>
            <wp:positionV relativeFrom="paragraph">
              <wp:posOffset>1403985</wp:posOffset>
            </wp:positionV>
            <wp:extent cx="1333500" cy="208727"/>
            <wp:effectExtent l="0" t="0" r="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 (3).png"/>
                    <pic:cNvPicPr/>
                  </pic:nvPicPr>
                  <pic:blipFill>
                    <a:blip r:embed="rId10" cstate="print">
                      <a:duotone>
                        <a:prstClr val="black"/>
                        <a:srgbClr val="A2FF3B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08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843">
        <w:rPr>
          <w:rFonts w:ascii="HelveticaNeueLT Std" w:hAnsi="HelveticaNeueLT Std"/>
          <w:b/>
          <w:color w:val="92D050"/>
        </w:rPr>
        <w:br w:type="page"/>
      </w:r>
    </w:p>
    <w:p w14:paraId="59E0DA7E" w14:textId="625C60C5" w:rsidR="00DD2D70" w:rsidRPr="00DD2D70" w:rsidRDefault="00F377A4" w:rsidP="00663F32">
      <w:pPr>
        <w:rPr>
          <w:rFonts w:ascii="HelveticaNeueLT Std" w:hAnsi="HelveticaNeueLT Std"/>
          <w:b/>
          <w:color w:val="92D050"/>
        </w:rPr>
      </w:pPr>
      <w:r>
        <w:rPr>
          <w:noProof/>
        </w:rPr>
        <w:lastRenderedPageBreak/>
        <w:drawing>
          <wp:anchor distT="0" distB="0" distL="114300" distR="114300" simplePos="0" relativeHeight="251651584" behindDoc="0" locked="0" layoutInCell="1" allowOverlap="1" wp14:anchorId="6E421B27" wp14:editId="5B31EF12">
            <wp:simplePos x="0" y="0"/>
            <wp:positionH relativeFrom="page">
              <wp:posOffset>5757546</wp:posOffset>
            </wp:positionH>
            <wp:positionV relativeFrom="paragraph">
              <wp:posOffset>-828041</wp:posOffset>
            </wp:positionV>
            <wp:extent cx="1834653" cy="1019473"/>
            <wp:effectExtent l="0" t="76200" r="0" b="276225"/>
            <wp:wrapNone/>
            <wp:docPr id="244" name="Picture 244" descr="http://www.huisjeaandenoordzee.nl/beeld/meeu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uisjeaandenoordzee.nl/beeld/meeuw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49095" flipH="1">
                      <a:off x="0" y="0"/>
                      <a:ext cx="1834653" cy="101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D70">
        <w:rPr>
          <w:rFonts w:ascii="HelveticaNeueLT Std" w:hAnsi="HelveticaNeueLT Std"/>
          <w:b/>
          <w:color w:val="92D050"/>
        </w:rPr>
        <w:t xml:space="preserve">OPDRACHT </w:t>
      </w:r>
      <w:r w:rsidR="00663F32" w:rsidRPr="00DD2D70">
        <w:rPr>
          <w:rFonts w:ascii="HelveticaNeueLT Std" w:hAnsi="HelveticaNeueLT Std"/>
          <w:b/>
          <w:color w:val="92D050"/>
        </w:rPr>
        <w:t>3:</w:t>
      </w:r>
      <w:r w:rsidR="00DD2D70">
        <w:rPr>
          <w:rFonts w:ascii="HelveticaNeueLT Std" w:hAnsi="HelveticaNeueLT Std"/>
          <w:b/>
          <w:color w:val="92D050"/>
        </w:rPr>
        <w:t xml:space="preserve"> Actie tegen afval!</w:t>
      </w:r>
    </w:p>
    <w:p w14:paraId="015C140C" w14:textId="77777777" w:rsidR="00A37B57" w:rsidRDefault="00A37B57" w:rsidP="00663F32">
      <w:pPr>
        <w:rPr>
          <w:rFonts w:asciiTheme="minorHAnsi" w:hAnsiTheme="minorHAnsi"/>
        </w:rPr>
      </w:pPr>
    </w:p>
    <w:p w14:paraId="50120AD9" w14:textId="71E96314" w:rsidR="00663F32" w:rsidRPr="00D93E1D" w:rsidRDefault="00DD0C99" w:rsidP="00D93E1D">
      <w:pPr>
        <w:spacing w:line="360" w:lineRule="auto"/>
        <w:rPr>
          <w:rFonts w:ascii="Arial" w:hAnsi="Arial" w:cs="Arial"/>
        </w:rPr>
      </w:pPr>
      <w:r w:rsidRPr="00D93E1D">
        <w:rPr>
          <w:rFonts w:ascii="Arial" w:hAnsi="Arial" w:cs="Arial"/>
        </w:rPr>
        <w:t>Stel:</w:t>
      </w:r>
      <w:r w:rsidR="00663F32" w:rsidRPr="00D93E1D">
        <w:rPr>
          <w:rFonts w:ascii="Arial" w:hAnsi="Arial" w:cs="Arial"/>
        </w:rPr>
        <w:t xml:space="preserve"> je wil</w:t>
      </w:r>
      <w:r w:rsidRPr="00D93E1D">
        <w:rPr>
          <w:rFonts w:ascii="Arial" w:hAnsi="Arial" w:cs="Arial"/>
        </w:rPr>
        <w:t>t</w:t>
      </w:r>
      <w:r w:rsidR="00663F32" w:rsidRPr="00D93E1D">
        <w:rPr>
          <w:rFonts w:ascii="Arial" w:hAnsi="Arial" w:cs="Arial"/>
        </w:rPr>
        <w:t xml:space="preserve"> samen met een aantal klasgenoten een actie starten om zwerfa</w:t>
      </w:r>
      <w:r w:rsidR="002F7B9F" w:rsidRPr="00D93E1D">
        <w:rPr>
          <w:rFonts w:ascii="Arial" w:hAnsi="Arial" w:cs="Arial"/>
        </w:rPr>
        <w:t>f</w:t>
      </w:r>
      <w:r w:rsidR="00663F32" w:rsidRPr="00D93E1D">
        <w:rPr>
          <w:rFonts w:ascii="Arial" w:hAnsi="Arial" w:cs="Arial"/>
        </w:rPr>
        <w:t xml:space="preserve">val rondom de school te verminderen. </w:t>
      </w:r>
      <w:r w:rsidR="00F377A4" w:rsidRPr="00D93E1D">
        <w:rPr>
          <w:rFonts w:ascii="Arial" w:hAnsi="Arial" w:cs="Arial"/>
        </w:rPr>
        <w:t xml:space="preserve">Bedenk een actie en een mooie slogan. </w:t>
      </w:r>
    </w:p>
    <w:p w14:paraId="0158A4AE" w14:textId="77777777" w:rsidR="00311D07" w:rsidRDefault="00311D07" w:rsidP="00663F32">
      <w:pPr>
        <w:rPr>
          <w:rFonts w:ascii="Kristen ITC" w:hAnsi="Kristen ITC"/>
          <w:sz w:val="18"/>
        </w:rPr>
      </w:pPr>
    </w:p>
    <w:p w14:paraId="0B387EB9" w14:textId="6F4DC93B" w:rsidR="00F377A4" w:rsidRPr="00D93E1D" w:rsidRDefault="00F377A4" w:rsidP="00F377A4">
      <w:pPr>
        <w:rPr>
          <w:rFonts w:ascii="Kristen ITC" w:hAnsi="Kristen ITC"/>
          <w:sz w:val="22"/>
          <w:szCs w:val="22"/>
        </w:rPr>
      </w:pPr>
      <w:r w:rsidRPr="00D93E1D">
        <w:rPr>
          <w:rFonts w:ascii="Kristen ITC" w:hAnsi="Kristen ITC"/>
          <w:sz w:val="22"/>
          <w:szCs w:val="22"/>
        </w:rPr>
        <w:t>TIP: bedenk goed wie je aan wil spreken. Bijvoorbeeld leraren</w:t>
      </w:r>
      <w:r w:rsidR="005356EC" w:rsidRPr="00D93E1D">
        <w:rPr>
          <w:rFonts w:ascii="Kristen ITC" w:hAnsi="Kristen ITC"/>
          <w:sz w:val="22"/>
          <w:szCs w:val="22"/>
        </w:rPr>
        <w:t>, ouders, leerlingen of</w:t>
      </w:r>
      <w:r w:rsidRPr="00D93E1D">
        <w:rPr>
          <w:rFonts w:ascii="Kristen ITC" w:hAnsi="Kristen ITC"/>
          <w:sz w:val="22"/>
          <w:szCs w:val="22"/>
        </w:rPr>
        <w:t xml:space="preserve"> de buurt</w:t>
      </w:r>
      <w:r w:rsidR="005356EC" w:rsidRPr="00D93E1D">
        <w:rPr>
          <w:rFonts w:ascii="Kristen ITC" w:hAnsi="Kristen ITC"/>
          <w:sz w:val="22"/>
          <w:szCs w:val="22"/>
        </w:rPr>
        <w:t>.</w:t>
      </w:r>
      <w:r w:rsidRPr="00D93E1D">
        <w:rPr>
          <w:rFonts w:ascii="Kristen ITC" w:hAnsi="Kristen ITC"/>
          <w:sz w:val="22"/>
          <w:szCs w:val="22"/>
        </w:rPr>
        <w:t xml:space="preserve"> </w:t>
      </w:r>
    </w:p>
    <w:p w14:paraId="590D99EC" w14:textId="03422A4C" w:rsidR="001F6115" w:rsidRPr="006435CD" w:rsidRDefault="001F6115" w:rsidP="00663F32">
      <w:pPr>
        <w:rPr>
          <w:rFonts w:asciiTheme="majorHAnsi" w:hAnsiTheme="majorHAnsi"/>
        </w:rPr>
      </w:pPr>
    </w:p>
    <w:p w14:paraId="79D6E49F" w14:textId="0A0ED2A5" w:rsidR="001F6115" w:rsidRPr="00D93E1D" w:rsidRDefault="00F377A4" w:rsidP="00663F32">
      <w:pPr>
        <w:rPr>
          <w:rFonts w:ascii="Arial" w:hAnsi="Arial" w:cs="Arial"/>
        </w:rPr>
      </w:pPr>
      <w:r w:rsidRPr="00D93E1D">
        <w:rPr>
          <w:rFonts w:ascii="Arial" w:hAnsi="Arial" w:cs="Arial"/>
        </w:rPr>
        <w:t xml:space="preserve">De actie: </w:t>
      </w:r>
      <w:r w:rsidR="00663F32" w:rsidRPr="00D93E1D">
        <w:rPr>
          <w:rFonts w:ascii="Arial" w:hAnsi="Arial" w:cs="Arial"/>
        </w:rPr>
        <w:t>……………………………………</w:t>
      </w:r>
      <w:r w:rsidR="00D93E1D">
        <w:rPr>
          <w:rFonts w:ascii="Arial" w:hAnsi="Arial" w:cs="Arial"/>
        </w:rPr>
        <w:t>……………………………………………………………</w:t>
      </w:r>
    </w:p>
    <w:p w14:paraId="5B7B7A45" w14:textId="622A272E" w:rsidR="001F6115" w:rsidRPr="00D93E1D" w:rsidRDefault="001F6115" w:rsidP="00663F32">
      <w:pPr>
        <w:rPr>
          <w:rFonts w:ascii="Arial" w:hAnsi="Arial" w:cs="Arial"/>
        </w:rPr>
      </w:pPr>
    </w:p>
    <w:p w14:paraId="2B0E836E" w14:textId="75B3CBF2" w:rsidR="001F6115" w:rsidRPr="00D93E1D" w:rsidRDefault="00663F32" w:rsidP="00663F32">
      <w:pPr>
        <w:rPr>
          <w:rFonts w:ascii="Arial" w:hAnsi="Arial" w:cs="Arial"/>
        </w:rPr>
      </w:pPr>
      <w:r w:rsidRPr="00D93E1D">
        <w:rPr>
          <w:rFonts w:ascii="Arial" w:hAnsi="Arial" w:cs="Arial"/>
        </w:rPr>
        <w:t>…………………………………………………………………………………………………</w:t>
      </w:r>
    </w:p>
    <w:p w14:paraId="11E38245" w14:textId="777BDAA8" w:rsidR="001F6115" w:rsidRPr="00D93E1D" w:rsidRDefault="001F6115" w:rsidP="00663F32">
      <w:pPr>
        <w:rPr>
          <w:rFonts w:ascii="Arial" w:hAnsi="Arial" w:cs="Arial"/>
        </w:rPr>
      </w:pPr>
    </w:p>
    <w:p w14:paraId="74D2BA57" w14:textId="0DA3F21C" w:rsidR="002F7B9F" w:rsidRPr="00D93E1D" w:rsidRDefault="00663F32" w:rsidP="002F7B9F">
      <w:pPr>
        <w:rPr>
          <w:rFonts w:ascii="Arial" w:hAnsi="Arial" w:cs="Arial"/>
        </w:rPr>
      </w:pPr>
      <w:r w:rsidRPr="00D93E1D">
        <w:rPr>
          <w:rFonts w:ascii="Arial" w:hAnsi="Arial" w:cs="Arial"/>
        </w:rPr>
        <w:t>…………………………………………………………………………………………………</w:t>
      </w:r>
    </w:p>
    <w:p w14:paraId="64585EF6" w14:textId="522F9B77" w:rsidR="002F7B9F" w:rsidRPr="00D93E1D" w:rsidRDefault="002F7B9F" w:rsidP="002F7B9F">
      <w:pPr>
        <w:rPr>
          <w:rFonts w:ascii="Arial" w:hAnsi="Arial" w:cs="Arial"/>
        </w:rPr>
      </w:pPr>
    </w:p>
    <w:p w14:paraId="53439FDA" w14:textId="658BE4ED" w:rsidR="002F7B9F" w:rsidRPr="00D93E1D" w:rsidRDefault="002F7B9F" w:rsidP="002F7B9F">
      <w:pPr>
        <w:rPr>
          <w:rFonts w:ascii="Arial" w:hAnsi="Arial" w:cs="Arial"/>
        </w:rPr>
      </w:pPr>
      <w:r w:rsidRPr="00D93E1D">
        <w:rPr>
          <w:rFonts w:ascii="Arial" w:hAnsi="Arial" w:cs="Arial"/>
        </w:rPr>
        <w:t>…………………………………………………………………………………………………</w:t>
      </w:r>
    </w:p>
    <w:p w14:paraId="2D3FEB5E" w14:textId="4E55BBF4" w:rsidR="002F7B9F" w:rsidRPr="00D93E1D" w:rsidRDefault="002F7B9F" w:rsidP="002F7B9F">
      <w:pPr>
        <w:rPr>
          <w:rFonts w:ascii="Arial" w:hAnsi="Arial" w:cs="Arial"/>
        </w:rPr>
      </w:pPr>
    </w:p>
    <w:p w14:paraId="0835537D" w14:textId="42DA4040" w:rsidR="002F7B9F" w:rsidRPr="00D93E1D" w:rsidRDefault="002F7B9F" w:rsidP="002F7B9F">
      <w:pPr>
        <w:rPr>
          <w:rFonts w:ascii="Arial" w:hAnsi="Arial" w:cs="Arial"/>
        </w:rPr>
      </w:pPr>
      <w:r w:rsidRPr="00D93E1D">
        <w:rPr>
          <w:rFonts w:ascii="Arial" w:hAnsi="Arial" w:cs="Arial"/>
        </w:rPr>
        <w:t>…………………………………………………………………………………………………</w:t>
      </w:r>
    </w:p>
    <w:p w14:paraId="0C5DC50A" w14:textId="45E9FA6A" w:rsidR="002F7B9F" w:rsidRPr="00D93E1D" w:rsidRDefault="002F7B9F" w:rsidP="002F7B9F">
      <w:pPr>
        <w:rPr>
          <w:rFonts w:ascii="Arial" w:hAnsi="Arial" w:cs="Arial"/>
        </w:rPr>
      </w:pPr>
    </w:p>
    <w:p w14:paraId="045CC41D" w14:textId="49DF9D28" w:rsidR="002F7B9F" w:rsidRPr="00D93E1D" w:rsidRDefault="00F377A4" w:rsidP="002F7B9F">
      <w:pPr>
        <w:rPr>
          <w:rFonts w:ascii="Arial" w:hAnsi="Arial" w:cs="Arial"/>
        </w:rPr>
      </w:pPr>
      <w:r w:rsidRPr="00D93E1D">
        <w:rPr>
          <w:rFonts w:ascii="Arial" w:hAnsi="Arial" w:cs="Arial"/>
        </w:rPr>
        <w:t>De boodschap (slogan):…..</w:t>
      </w:r>
      <w:r w:rsidR="002F7B9F" w:rsidRPr="00D93E1D">
        <w:rPr>
          <w:rFonts w:ascii="Arial" w:hAnsi="Arial" w:cs="Arial"/>
        </w:rPr>
        <w:t>………………………………………………………………</w:t>
      </w:r>
      <w:r w:rsidRPr="00D93E1D">
        <w:rPr>
          <w:rFonts w:ascii="Arial" w:hAnsi="Arial" w:cs="Arial"/>
        </w:rPr>
        <w:t>…………</w:t>
      </w:r>
      <w:r w:rsidR="002F7B9F" w:rsidRPr="00D93E1D">
        <w:rPr>
          <w:rFonts w:ascii="Arial" w:hAnsi="Arial" w:cs="Arial"/>
        </w:rPr>
        <w:t>…………</w:t>
      </w:r>
    </w:p>
    <w:p w14:paraId="23CD494D" w14:textId="2C43ECEB" w:rsidR="009A5383" w:rsidRPr="00D93E1D" w:rsidRDefault="009A5383" w:rsidP="009A5383">
      <w:pPr>
        <w:rPr>
          <w:rFonts w:ascii="Arial" w:hAnsi="Arial" w:cs="Arial"/>
        </w:rPr>
      </w:pPr>
    </w:p>
    <w:p w14:paraId="40269920" w14:textId="6C26C46C" w:rsidR="009A5383" w:rsidRPr="00F377A4" w:rsidRDefault="00F377A4" w:rsidP="009A5383">
      <w:pPr>
        <w:rPr>
          <w:rFonts w:asciiTheme="minorHAnsi" w:hAnsiTheme="minorHAnsi"/>
        </w:rPr>
      </w:pPr>
      <w:r>
        <w:rPr>
          <w:rFonts w:asciiTheme="minorHAnsi" w:hAnsiTheme="minorHAnsi"/>
        </w:rPr>
        <w:t>…………..</w:t>
      </w:r>
      <w:r w:rsidR="009A5383" w:rsidRPr="00F377A4">
        <w:rPr>
          <w:rFonts w:asciiTheme="minorHAnsi" w:hAnsiTheme="minorHAnsi"/>
        </w:rPr>
        <w:t>……………………………………………………………………………………………………………………………………</w:t>
      </w:r>
    </w:p>
    <w:p w14:paraId="3573C6E9" w14:textId="77777777" w:rsidR="00F377A4" w:rsidRPr="00F377A4" w:rsidRDefault="00F377A4" w:rsidP="00F377A4">
      <w:pPr>
        <w:rPr>
          <w:rFonts w:asciiTheme="minorHAnsi" w:hAnsiTheme="minorHAnsi"/>
        </w:rPr>
      </w:pPr>
    </w:p>
    <w:p w14:paraId="35A2B050" w14:textId="0EF46A51" w:rsidR="00F377A4" w:rsidRPr="00F377A4" w:rsidRDefault="00F377A4" w:rsidP="00F377A4">
      <w:pPr>
        <w:rPr>
          <w:rFonts w:asciiTheme="minorHAnsi" w:hAnsiTheme="minorHAnsi"/>
        </w:rPr>
      </w:pPr>
      <w:r w:rsidRPr="00F377A4">
        <w:rPr>
          <w:rFonts w:asciiTheme="minorHAnsi" w:hAnsiTheme="minorHAnsi"/>
        </w:rPr>
        <w:t>……………</w:t>
      </w:r>
      <w:r>
        <w:rPr>
          <w:rFonts w:asciiTheme="minorHAnsi" w:hAnsiTheme="minorHAnsi"/>
        </w:rPr>
        <w:t>…………..</w:t>
      </w:r>
      <w:r w:rsidRPr="00F377A4">
        <w:rPr>
          <w:rFonts w:asciiTheme="minorHAnsi" w:hAnsiTheme="minorHAnsi"/>
        </w:rPr>
        <w:t>………………………………………………………………………………………………………………………</w:t>
      </w:r>
    </w:p>
    <w:p w14:paraId="3D52B478" w14:textId="77777777" w:rsidR="00F377A4" w:rsidRPr="00F377A4" w:rsidRDefault="00F377A4" w:rsidP="00F377A4">
      <w:pPr>
        <w:rPr>
          <w:rFonts w:asciiTheme="minorHAnsi" w:hAnsiTheme="minorHAnsi"/>
        </w:rPr>
      </w:pPr>
    </w:p>
    <w:p w14:paraId="28E23D68" w14:textId="629E96D2" w:rsidR="00F377A4" w:rsidRPr="006435CD" w:rsidRDefault="00F377A4" w:rsidP="00F377A4">
      <w:pPr>
        <w:rPr>
          <w:rFonts w:asciiTheme="majorHAnsi" w:hAnsiTheme="majorHAnsi"/>
        </w:rPr>
      </w:pPr>
      <w:r w:rsidRPr="00D93E1D">
        <w:rPr>
          <w:rFonts w:ascii="Arial" w:hAnsi="Arial" w:cs="Arial"/>
        </w:rPr>
        <w:t>Wat heb je nodig?</w:t>
      </w:r>
      <w:r>
        <w:rPr>
          <w:rFonts w:asciiTheme="majorHAnsi" w:hAnsiTheme="majorHAnsi"/>
        </w:rPr>
        <w:t xml:space="preserve"> </w:t>
      </w:r>
      <w:r w:rsidRPr="006435CD">
        <w:rPr>
          <w:rFonts w:asciiTheme="majorHAnsi" w:hAnsiTheme="majorHAnsi"/>
        </w:rPr>
        <w:t>……………………</w:t>
      </w:r>
      <w:r w:rsidR="00D93E1D">
        <w:rPr>
          <w:rFonts w:asciiTheme="majorHAnsi" w:hAnsiTheme="majorHAnsi"/>
        </w:rPr>
        <w:t>…………………………………………………………………………………</w:t>
      </w:r>
    </w:p>
    <w:p w14:paraId="0A5A8225" w14:textId="77777777" w:rsidR="00F377A4" w:rsidRDefault="00F377A4" w:rsidP="00F377A4">
      <w:pPr>
        <w:rPr>
          <w:rFonts w:asciiTheme="majorHAnsi" w:hAnsiTheme="majorHAnsi"/>
        </w:rPr>
      </w:pPr>
    </w:p>
    <w:p w14:paraId="33A9F3E9" w14:textId="77777777" w:rsidR="00F377A4" w:rsidRDefault="00F377A4" w:rsidP="00F377A4">
      <w:pPr>
        <w:rPr>
          <w:rFonts w:asciiTheme="majorHAnsi" w:hAnsiTheme="majorHAnsi"/>
        </w:rPr>
      </w:pPr>
      <w:r w:rsidRPr="006435CD"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66ECF6CA" w14:textId="77777777" w:rsidR="00F377A4" w:rsidRDefault="00F377A4" w:rsidP="00F377A4">
      <w:pPr>
        <w:rPr>
          <w:rFonts w:asciiTheme="majorHAnsi" w:hAnsiTheme="majorHAnsi"/>
        </w:rPr>
      </w:pPr>
    </w:p>
    <w:p w14:paraId="72F853DA" w14:textId="19FF0198" w:rsidR="00F377A4" w:rsidRPr="006435CD" w:rsidRDefault="00F377A4" w:rsidP="00F377A4">
      <w:pPr>
        <w:rPr>
          <w:rFonts w:asciiTheme="majorHAnsi" w:hAnsiTheme="majorHAnsi"/>
        </w:rPr>
      </w:pPr>
      <w:r w:rsidRPr="006435CD"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3BB5B4E0" w14:textId="47961B3B" w:rsidR="00F377A4" w:rsidRDefault="00F377A4" w:rsidP="00F377A4">
      <w:pPr>
        <w:rPr>
          <w:rFonts w:asciiTheme="majorHAnsi" w:hAnsiTheme="majorHAnsi"/>
        </w:rPr>
      </w:pPr>
    </w:p>
    <w:p w14:paraId="44E8D7C2" w14:textId="608454D9" w:rsidR="00F377A4" w:rsidRDefault="00F377A4" w:rsidP="00F377A4">
      <w:pPr>
        <w:rPr>
          <w:rFonts w:asciiTheme="majorHAnsi" w:hAnsiTheme="majorHAnsi"/>
        </w:rPr>
      </w:pPr>
      <w:r w:rsidRPr="006435CD"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5F261F7E" w14:textId="77777777" w:rsidR="00707798" w:rsidRDefault="00707798" w:rsidP="00F377A4">
      <w:pPr>
        <w:rPr>
          <w:rFonts w:ascii="Kristen ITC" w:hAnsi="Kristen ITC"/>
          <w:sz w:val="18"/>
        </w:rPr>
      </w:pPr>
    </w:p>
    <w:p w14:paraId="5E402DB3" w14:textId="6238C295" w:rsidR="00707798" w:rsidRPr="00D93E1D" w:rsidRDefault="00F377A4">
      <w:pPr>
        <w:rPr>
          <w:rFonts w:ascii="Kristen ITC" w:hAnsi="Kristen ITC"/>
          <w:sz w:val="22"/>
          <w:szCs w:val="22"/>
        </w:rPr>
      </w:pPr>
      <w:r w:rsidRPr="00D93E1D">
        <w:rPr>
          <w:rFonts w:ascii="Kristen ITC" w:hAnsi="Kristen ITC"/>
          <w:sz w:val="22"/>
          <w:szCs w:val="22"/>
        </w:rPr>
        <w:t>TIP: bedenk wat je nodig hebt om zoveel mogelijk mensen te bereiken. Bijvoorbeeld spandoeken</w:t>
      </w:r>
      <w:r w:rsidR="005356EC" w:rsidRPr="00D93E1D">
        <w:rPr>
          <w:rFonts w:ascii="Kristen ITC" w:hAnsi="Kristen ITC"/>
          <w:sz w:val="22"/>
          <w:szCs w:val="22"/>
        </w:rPr>
        <w:t xml:space="preserve">, </w:t>
      </w:r>
      <w:r w:rsidR="00A37B57" w:rsidRPr="00D93E1D">
        <w:rPr>
          <w:rFonts w:ascii="Kristen ITC" w:hAnsi="Kristen ITC"/>
          <w:sz w:val="22"/>
          <w:szCs w:val="22"/>
        </w:rPr>
        <w:t>poster</w:t>
      </w:r>
      <w:r w:rsidR="005356EC" w:rsidRPr="00D93E1D">
        <w:rPr>
          <w:rFonts w:ascii="Kristen ITC" w:hAnsi="Kristen ITC"/>
          <w:sz w:val="22"/>
          <w:szCs w:val="22"/>
        </w:rPr>
        <w:t>s,</w:t>
      </w:r>
      <w:r w:rsidR="00A37B57" w:rsidRPr="00D93E1D">
        <w:rPr>
          <w:rFonts w:ascii="Kristen ITC" w:hAnsi="Kristen ITC"/>
          <w:sz w:val="22"/>
          <w:szCs w:val="22"/>
        </w:rPr>
        <w:t xml:space="preserve"> een </w:t>
      </w:r>
      <w:r w:rsidR="005356EC" w:rsidRPr="00D93E1D">
        <w:rPr>
          <w:rFonts w:ascii="Kristen ITC" w:hAnsi="Kristen ITC"/>
          <w:sz w:val="22"/>
          <w:szCs w:val="22"/>
        </w:rPr>
        <w:t>camera, journalisten of</w:t>
      </w:r>
      <w:r w:rsidRPr="00D93E1D">
        <w:rPr>
          <w:rFonts w:ascii="Kristen ITC" w:hAnsi="Kristen ITC"/>
          <w:sz w:val="22"/>
          <w:szCs w:val="22"/>
        </w:rPr>
        <w:t xml:space="preserve"> de burgemeester</w:t>
      </w:r>
    </w:p>
    <w:p w14:paraId="2DE5281D" w14:textId="2B5B6BF3" w:rsidR="00A37B57" w:rsidRDefault="00A37B57">
      <w:pPr>
        <w:rPr>
          <w:rFonts w:ascii="Kristen ITC" w:hAnsi="Kristen ITC"/>
          <w:sz w:val="18"/>
        </w:rPr>
      </w:pPr>
    </w:p>
    <w:p w14:paraId="4B40A8B1" w14:textId="3D8C70FC" w:rsidR="00A37B57" w:rsidRDefault="005356EC">
      <w:pPr>
        <w:rPr>
          <w:rFonts w:ascii="Kristen ITC" w:hAnsi="Kristen ITC"/>
          <w:sz w:val="18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26968FD2" wp14:editId="25AD7B2E">
            <wp:simplePos x="0" y="0"/>
            <wp:positionH relativeFrom="page">
              <wp:posOffset>966470</wp:posOffset>
            </wp:positionH>
            <wp:positionV relativeFrom="paragraph">
              <wp:posOffset>129210</wp:posOffset>
            </wp:positionV>
            <wp:extent cx="4030980" cy="3072130"/>
            <wp:effectExtent l="38100" t="95250" r="102870" b="2425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11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21"/>
                    <a:stretch/>
                  </pic:blipFill>
                  <pic:spPr bwMode="auto">
                    <a:xfrm rot="21340725">
                      <a:off x="0" y="0"/>
                      <a:ext cx="4030980" cy="3072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46512" w14:textId="51D39874" w:rsidR="00A37B57" w:rsidRPr="00707798" w:rsidRDefault="00A37B57">
      <w:pPr>
        <w:rPr>
          <w:rFonts w:ascii="Kristen ITC" w:hAnsi="Kristen ITC"/>
          <w:sz w:val="18"/>
        </w:rPr>
      </w:pPr>
    </w:p>
    <w:p w14:paraId="10EBEE79" w14:textId="0DB46BF1" w:rsidR="00A37B57" w:rsidRDefault="007C037F">
      <w:pPr>
        <w:rPr>
          <w:rFonts w:ascii="HelveticaNeueLT Std" w:hAnsi="HelveticaNeueLT Std"/>
          <w:b/>
          <w:color w:val="FFFFFF" w:themeColor="background1"/>
          <w:sz w:val="32"/>
          <w:szCs w:val="28"/>
        </w:rPr>
      </w:pPr>
      <w:r w:rsidRPr="001E2FF4">
        <w:rPr>
          <w:rFonts w:ascii="HelveticaNeueLT Std" w:hAnsi="HelveticaNeueLT Std"/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2FA5BCC1" wp14:editId="0B5B4DEF">
                <wp:simplePos x="0" y="0"/>
                <wp:positionH relativeFrom="margin">
                  <wp:posOffset>757555</wp:posOffset>
                </wp:positionH>
                <wp:positionV relativeFrom="page">
                  <wp:posOffset>7715250</wp:posOffset>
                </wp:positionV>
                <wp:extent cx="3285490" cy="2575560"/>
                <wp:effectExtent l="19050" t="76200" r="29210" b="9144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8018">
                          <a:off x="0" y="0"/>
                          <a:ext cx="3285490" cy="2575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6240D" w14:textId="51E23190" w:rsidR="009A58A7" w:rsidRDefault="009A58A7" w:rsidP="00A37B57">
                            <w:pPr>
                              <w:rPr>
                                <w:rFonts w:ascii="Kristen ITC" w:hAnsi="Kristen ITC"/>
                                <w:b/>
                                <w:color w:val="92D050"/>
                                <w:sz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color w:val="92D050"/>
                                <w:sz w:val="28"/>
                              </w:rPr>
                              <w:t>Dit kan jij zelf doen!</w:t>
                            </w:r>
                          </w:p>
                          <w:p w14:paraId="72D1EF9F" w14:textId="77777777" w:rsidR="009A58A7" w:rsidRPr="00B648D9" w:rsidRDefault="009A58A7" w:rsidP="00A37B57">
                            <w:pPr>
                              <w:rPr>
                                <w:rFonts w:ascii="Kristen ITC" w:hAnsi="Kristen ITC"/>
                                <w:b/>
                                <w:color w:val="92D050"/>
                                <w:sz w:val="28"/>
                              </w:rPr>
                            </w:pPr>
                          </w:p>
                          <w:p w14:paraId="7AE28BFD" w14:textId="77777777" w:rsidR="009A58A7" w:rsidRPr="00B648D9" w:rsidRDefault="009A58A7" w:rsidP="00A37B57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Kristen ITC" w:hAnsi="Kristen ITC"/>
                                <w:color w:val="92D050"/>
                                <w:sz w:val="22"/>
                                <w:szCs w:val="19"/>
                              </w:rPr>
                            </w:pPr>
                            <w:r w:rsidRPr="00B648D9">
                              <w:rPr>
                                <w:rFonts w:ascii="Kristen ITC" w:hAnsi="Kristen ITC"/>
                                <w:color w:val="92D050"/>
                                <w:sz w:val="22"/>
                                <w:szCs w:val="19"/>
                              </w:rPr>
                              <w:t xml:space="preserve">Gebruik </w:t>
                            </w:r>
                            <w:r>
                              <w:rPr>
                                <w:rFonts w:ascii="Kristen ITC" w:hAnsi="Kristen ITC"/>
                                <w:color w:val="92D050"/>
                                <w:sz w:val="22"/>
                                <w:szCs w:val="19"/>
                              </w:rPr>
                              <w:t>een stevige boodschappentas</w:t>
                            </w:r>
                            <w:r w:rsidRPr="00B648D9">
                              <w:rPr>
                                <w:rFonts w:ascii="Kristen ITC" w:hAnsi="Kristen ITC"/>
                                <w:color w:val="92D050"/>
                                <w:sz w:val="22"/>
                                <w:szCs w:val="19"/>
                              </w:rPr>
                              <w:t xml:space="preserve"> in plaats van plastic tasjes</w:t>
                            </w:r>
                          </w:p>
                          <w:p w14:paraId="60215208" w14:textId="77777777" w:rsidR="009A58A7" w:rsidRPr="00B648D9" w:rsidRDefault="009A58A7" w:rsidP="00A37B57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Kristen ITC" w:hAnsi="Kristen ITC"/>
                                <w:color w:val="92D050"/>
                                <w:sz w:val="22"/>
                                <w:szCs w:val="19"/>
                              </w:rPr>
                            </w:pPr>
                            <w:r w:rsidRPr="00B648D9">
                              <w:rPr>
                                <w:rFonts w:ascii="Kristen ITC" w:hAnsi="Kristen ITC"/>
                                <w:color w:val="92D050"/>
                                <w:sz w:val="22"/>
                                <w:szCs w:val="19"/>
                              </w:rPr>
                              <w:t>Let bij het kopen van producten op de verpakking</w:t>
                            </w:r>
                            <w:r>
                              <w:rPr>
                                <w:rFonts w:ascii="Kristen ITC" w:hAnsi="Kristen ITC"/>
                                <w:color w:val="92D050"/>
                                <w:sz w:val="22"/>
                                <w:szCs w:val="19"/>
                              </w:rPr>
                              <w:t>: probeer  verpakkingsmateriaal te besparen</w:t>
                            </w:r>
                          </w:p>
                          <w:p w14:paraId="7954F71C" w14:textId="77777777" w:rsidR="009A58A7" w:rsidRPr="00B648D9" w:rsidRDefault="009A58A7" w:rsidP="00A37B57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Kristen ITC" w:hAnsi="Kristen ITC"/>
                                <w:color w:val="92D050"/>
                                <w:sz w:val="22"/>
                                <w:szCs w:val="19"/>
                              </w:rPr>
                            </w:pPr>
                            <w:r w:rsidRPr="00B648D9">
                              <w:rPr>
                                <w:rFonts w:ascii="Kristen ITC" w:hAnsi="Kristen ITC"/>
                                <w:color w:val="92D050"/>
                                <w:sz w:val="22"/>
                                <w:szCs w:val="19"/>
                              </w:rPr>
                              <w:t>Recycle</w:t>
                            </w:r>
                            <w:r>
                              <w:rPr>
                                <w:rFonts w:ascii="Kristen ITC" w:hAnsi="Kristen ITC"/>
                                <w:color w:val="92D050"/>
                                <w:sz w:val="22"/>
                                <w:szCs w:val="19"/>
                              </w:rPr>
                              <w:t xml:space="preserve"> (hergebruik)</w:t>
                            </w:r>
                            <w:r w:rsidRPr="00B648D9">
                              <w:rPr>
                                <w:rFonts w:ascii="Kristen ITC" w:hAnsi="Kristen ITC"/>
                                <w:color w:val="92D050"/>
                                <w:sz w:val="22"/>
                                <w:szCs w:val="19"/>
                              </w:rPr>
                              <w:t xml:space="preserve"> zo veel mogelijk plastic materiaal</w:t>
                            </w:r>
                          </w:p>
                          <w:p w14:paraId="4B98F730" w14:textId="77777777" w:rsidR="009A58A7" w:rsidRPr="00B648D9" w:rsidRDefault="009A58A7" w:rsidP="00A37B57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Kristen ITC" w:hAnsi="Kristen ITC"/>
                                <w:color w:val="92D050"/>
                                <w:sz w:val="22"/>
                                <w:szCs w:val="19"/>
                              </w:rPr>
                            </w:pPr>
                            <w:r w:rsidRPr="00B648D9">
                              <w:rPr>
                                <w:rFonts w:ascii="Kristen ITC" w:hAnsi="Kristen ITC"/>
                                <w:color w:val="92D050"/>
                                <w:sz w:val="22"/>
                                <w:szCs w:val="19"/>
                              </w:rPr>
                              <w:t>Scheid je afval zo veel mogelijk</w:t>
                            </w:r>
                          </w:p>
                          <w:p w14:paraId="464FDCC1" w14:textId="77777777" w:rsidR="009A58A7" w:rsidRPr="00B648D9" w:rsidRDefault="009A58A7" w:rsidP="00A37B57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Kristen ITC" w:hAnsi="Kristen ITC"/>
                                <w:color w:val="92D050"/>
                                <w:sz w:val="22"/>
                                <w:szCs w:val="19"/>
                              </w:rPr>
                            </w:pPr>
                            <w:r w:rsidRPr="00B648D9">
                              <w:rPr>
                                <w:rFonts w:ascii="Kristen ITC" w:hAnsi="Kristen ITC"/>
                                <w:color w:val="92D050"/>
                                <w:sz w:val="22"/>
                                <w:szCs w:val="19"/>
                              </w:rPr>
                              <w:t>Go</w:t>
                            </w:r>
                            <w:r>
                              <w:rPr>
                                <w:rFonts w:ascii="Kristen ITC" w:hAnsi="Kristen ITC"/>
                                <w:color w:val="92D050"/>
                                <w:sz w:val="22"/>
                                <w:szCs w:val="19"/>
                              </w:rPr>
                              <w:t>oi nooit je afval of eten</w:t>
                            </w:r>
                            <w:r w:rsidRPr="00B648D9">
                              <w:rPr>
                                <w:rFonts w:ascii="Kristen ITC" w:hAnsi="Kristen ITC"/>
                                <w:color w:val="92D050"/>
                                <w:sz w:val="22"/>
                                <w:szCs w:val="19"/>
                              </w:rPr>
                              <w:t xml:space="preserve"> </w:t>
                            </w:r>
                            <w:r w:rsidRPr="00B648D9">
                              <w:rPr>
                                <w:rFonts w:ascii="Kristen ITC" w:hAnsi="Kristen ITC"/>
                                <w:color w:val="92D050"/>
                                <w:sz w:val="22"/>
                                <w:szCs w:val="19"/>
                              </w:rPr>
                              <w:br/>
                              <w:t>op straat</w:t>
                            </w:r>
                          </w:p>
                          <w:p w14:paraId="00D4BCAC" w14:textId="77777777" w:rsidR="009A58A7" w:rsidRPr="001E2FF4" w:rsidRDefault="009A58A7" w:rsidP="00A37B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5BCC1" id="_x0000_s1028" type="#_x0000_t202" style="position:absolute;margin-left:59.65pt;margin-top:607.5pt;width:258.7pt;height:202.8pt;rotation:-220618fd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" filled="f" stroked="f">
                <v:textbox>
                  <w:txbxContent>
                    <w:p w14:paraId="79F6240D" w14:textId="51E23190" w:rsidR="009A58A7" w:rsidRDefault="009A58A7" w:rsidP="00A37B57">
                      <w:pPr>
                        <w:rPr>
                          <w:rFonts w:ascii="Kristen ITC" w:hAnsi="Kristen ITC"/>
                          <w:b/>
                          <w:color w:val="92D050"/>
                          <w:sz w:val="28"/>
                        </w:rPr>
                      </w:pPr>
                      <w:r>
                        <w:rPr>
                          <w:rFonts w:ascii="Kristen ITC" w:hAnsi="Kristen ITC"/>
                          <w:b/>
                          <w:color w:val="92D050"/>
                          <w:sz w:val="28"/>
                        </w:rPr>
                        <w:t>Dit kan jij zelf doen!</w:t>
                      </w:r>
                    </w:p>
                    <w:p w14:paraId="72D1EF9F" w14:textId="77777777" w:rsidR="009A58A7" w:rsidRPr="00B648D9" w:rsidRDefault="009A58A7" w:rsidP="00A37B57">
                      <w:pPr>
                        <w:rPr>
                          <w:rFonts w:ascii="Kristen ITC" w:hAnsi="Kristen ITC"/>
                          <w:b/>
                          <w:color w:val="92D050"/>
                          <w:sz w:val="28"/>
                        </w:rPr>
                      </w:pPr>
                    </w:p>
                    <w:p w14:paraId="7AE28BFD" w14:textId="77777777" w:rsidR="009A58A7" w:rsidRPr="00B648D9" w:rsidRDefault="009A58A7" w:rsidP="00A37B57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rFonts w:ascii="Kristen ITC" w:hAnsi="Kristen ITC"/>
                          <w:color w:val="92D050"/>
                          <w:sz w:val="22"/>
                          <w:szCs w:val="19"/>
                        </w:rPr>
                      </w:pPr>
                      <w:r w:rsidRPr="00B648D9">
                        <w:rPr>
                          <w:rFonts w:ascii="Kristen ITC" w:hAnsi="Kristen ITC"/>
                          <w:color w:val="92D050"/>
                          <w:sz w:val="22"/>
                          <w:szCs w:val="19"/>
                        </w:rPr>
                        <w:t xml:space="preserve">Gebruik </w:t>
                      </w:r>
                      <w:r>
                        <w:rPr>
                          <w:rFonts w:ascii="Kristen ITC" w:hAnsi="Kristen ITC"/>
                          <w:color w:val="92D050"/>
                          <w:sz w:val="22"/>
                          <w:szCs w:val="19"/>
                        </w:rPr>
                        <w:t>een stevige boodschappentas</w:t>
                      </w:r>
                      <w:r w:rsidRPr="00B648D9">
                        <w:rPr>
                          <w:rFonts w:ascii="Kristen ITC" w:hAnsi="Kristen ITC"/>
                          <w:color w:val="92D050"/>
                          <w:sz w:val="22"/>
                          <w:szCs w:val="19"/>
                        </w:rPr>
                        <w:t xml:space="preserve"> in plaats van plastic tasjes</w:t>
                      </w:r>
                    </w:p>
                    <w:p w14:paraId="60215208" w14:textId="77777777" w:rsidR="009A58A7" w:rsidRPr="00B648D9" w:rsidRDefault="009A58A7" w:rsidP="00A37B57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rFonts w:ascii="Kristen ITC" w:hAnsi="Kristen ITC"/>
                          <w:color w:val="92D050"/>
                          <w:sz w:val="22"/>
                          <w:szCs w:val="19"/>
                        </w:rPr>
                      </w:pPr>
                      <w:r w:rsidRPr="00B648D9">
                        <w:rPr>
                          <w:rFonts w:ascii="Kristen ITC" w:hAnsi="Kristen ITC"/>
                          <w:color w:val="92D050"/>
                          <w:sz w:val="22"/>
                          <w:szCs w:val="19"/>
                        </w:rPr>
                        <w:t>Let bij het kopen van producten op de verpakking</w:t>
                      </w:r>
                      <w:r>
                        <w:rPr>
                          <w:rFonts w:ascii="Kristen ITC" w:hAnsi="Kristen ITC"/>
                          <w:color w:val="92D050"/>
                          <w:sz w:val="22"/>
                          <w:szCs w:val="19"/>
                        </w:rPr>
                        <w:t>: probeer  verpakkingsmateriaal te besparen</w:t>
                      </w:r>
                    </w:p>
                    <w:p w14:paraId="7954F71C" w14:textId="77777777" w:rsidR="009A58A7" w:rsidRPr="00B648D9" w:rsidRDefault="009A58A7" w:rsidP="00A37B57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rFonts w:ascii="Kristen ITC" w:hAnsi="Kristen ITC"/>
                          <w:color w:val="92D050"/>
                          <w:sz w:val="22"/>
                          <w:szCs w:val="19"/>
                        </w:rPr>
                      </w:pPr>
                      <w:r w:rsidRPr="00B648D9">
                        <w:rPr>
                          <w:rFonts w:ascii="Kristen ITC" w:hAnsi="Kristen ITC"/>
                          <w:color w:val="92D050"/>
                          <w:sz w:val="22"/>
                          <w:szCs w:val="19"/>
                        </w:rPr>
                        <w:t>Recycle</w:t>
                      </w:r>
                      <w:r>
                        <w:rPr>
                          <w:rFonts w:ascii="Kristen ITC" w:hAnsi="Kristen ITC"/>
                          <w:color w:val="92D050"/>
                          <w:sz w:val="22"/>
                          <w:szCs w:val="19"/>
                        </w:rPr>
                        <w:t xml:space="preserve"> (hergebruik)</w:t>
                      </w:r>
                      <w:r w:rsidRPr="00B648D9">
                        <w:rPr>
                          <w:rFonts w:ascii="Kristen ITC" w:hAnsi="Kristen ITC"/>
                          <w:color w:val="92D050"/>
                          <w:sz w:val="22"/>
                          <w:szCs w:val="19"/>
                        </w:rPr>
                        <w:t xml:space="preserve"> zo veel mogelijk plastic materiaal</w:t>
                      </w:r>
                    </w:p>
                    <w:p w14:paraId="4B98F730" w14:textId="77777777" w:rsidR="009A58A7" w:rsidRPr="00B648D9" w:rsidRDefault="009A58A7" w:rsidP="00A37B57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rFonts w:ascii="Kristen ITC" w:hAnsi="Kristen ITC"/>
                          <w:color w:val="92D050"/>
                          <w:sz w:val="22"/>
                          <w:szCs w:val="19"/>
                        </w:rPr>
                      </w:pPr>
                      <w:r w:rsidRPr="00B648D9">
                        <w:rPr>
                          <w:rFonts w:ascii="Kristen ITC" w:hAnsi="Kristen ITC"/>
                          <w:color w:val="92D050"/>
                          <w:sz w:val="22"/>
                          <w:szCs w:val="19"/>
                        </w:rPr>
                        <w:t>Scheid je afval zo veel mogelijk</w:t>
                      </w:r>
                    </w:p>
                    <w:p w14:paraId="464FDCC1" w14:textId="77777777" w:rsidR="009A58A7" w:rsidRPr="00B648D9" w:rsidRDefault="009A58A7" w:rsidP="00A37B57">
                      <w:pPr>
                        <w:pStyle w:val="Lijstalinea"/>
                        <w:numPr>
                          <w:ilvl w:val="0"/>
                          <w:numId w:val="2"/>
                        </w:numPr>
                        <w:rPr>
                          <w:rFonts w:ascii="Kristen ITC" w:hAnsi="Kristen ITC"/>
                          <w:color w:val="92D050"/>
                          <w:sz w:val="22"/>
                          <w:szCs w:val="19"/>
                        </w:rPr>
                      </w:pPr>
                      <w:r w:rsidRPr="00B648D9">
                        <w:rPr>
                          <w:rFonts w:ascii="Kristen ITC" w:hAnsi="Kristen ITC"/>
                          <w:color w:val="92D050"/>
                          <w:sz w:val="22"/>
                          <w:szCs w:val="19"/>
                        </w:rPr>
                        <w:t>Go</w:t>
                      </w:r>
                      <w:r>
                        <w:rPr>
                          <w:rFonts w:ascii="Kristen ITC" w:hAnsi="Kristen ITC"/>
                          <w:color w:val="92D050"/>
                          <w:sz w:val="22"/>
                          <w:szCs w:val="19"/>
                        </w:rPr>
                        <w:t>oi nooit je afval of eten</w:t>
                      </w:r>
                      <w:r w:rsidRPr="00B648D9">
                        <w:rPr>
                          <w:rFonts w:ascii="Kristen ITC" w:hAnsi="Kristen ITC"/>
                          <w:color w:val="92D050"/>
                          <w:sz w:val="22"/>
                          <w:szCs w:val="19"/>
                        </w:rPr>
                        <w:t xml:space="preserve"> </w:t>
                      </w:r>
                      <w:r w:rsidRPr="00B648D9">
                        <w:rPr>
                          <w:rFonts w:ascii="Kristen ITC" w:hAnsi="Kristen ITC"/>
                          <w:color w:val="92D050"/>
                          <w:sz w:val="22"/>
                          <w:szCs w:val="19"/>
                        </w:rPr>
                        <w:br/>
                        <w:t>op straat</w:t>
                      </w:r>
                    </w:p>
                    <w:p w14:paraId="00D4BCAC" w14:textId="77777777" w:rsidR="009A58A7" w:rsidRPr="001E2FF4" w:rsidRDefault="009A58A7" w:rsidP="00A37B57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B17AF3">
        <w:rPr>
          <w:rFonts w:asciiTheme="majorHAnsi" w:hAnsiTheme="majorHAnsi"/>
          <w:noProof/>
        </w:rPr>
        <w:drawing>
          <wp:anchor distT="0" distB="0" distL="114300" distR="114300" simplePos="0" relativeHeight="251658752" behindDoc="0" locked="0" layoutInCell="1" allowOverlap="1" wp14:anchorId="1229C454" wp14:editId="48C98278">
            <wp:simplePos x="0" y="0"/>
            <wp:positionH relativeFrom="margin">
              <wp:posOffset>5024755</wp:posOffset>
            </wp:positionH>
            <wp:positionV relativeFrom="paragraph">
              <wp:posOffset>2861945</wp:posOffset>
            </wp:positionV>
            <wp:extent cx="1333500" cy="208727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 (3).png"/>
                    <pic:cNvPicPr/>
                  </pic:nvPicPr>
                  <pic:blipFill>
                    <a:blip r:embed="rId10" cstate="print">
                      <a:duotone>
                        <a:prstClr val="black"/>
                        <a:srgbClr val="A2FF3B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08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B57">
        <w:rPr>
          <w:rFonts w:ascii="HelveticaNeueLT Std" w:hAnsi="HelveticaNeueLT Std"/>
          <w:b/>
          <w:color w:val="FFFFFF" w:themeColor="background1"/>
          <w:sz w:val="32"/>
          <w:szCs w:val="28"/>
        </w:rPr>
        <w:br w:type="page"/>
      </w:r>
    </w:p>
    <w:p w14:paraId="21985DA1" w14:textId="24C338C9" w:rsidR="00663F32" w:rsidRPr="00762843" w:rsidRDefault="00707798" w:rsidP="00707798">
      <w:pPr>
        <w:rPr>
          <w:rFonts w:asciiTheme="majorHAnsi" w:hAnsiTheme="majorHAnsi"/>
        </w:rPr>
      </w:pPr>
      <w:r w:rsidRPr="00AF34BA">
        <w:rPr>
          <w:rFonts w:ascii="HelveticaNeueLT Std" w:hAnsi="HelveticaNeueLT Std"/>
          <w:b/>
          <w:noProof/>
          <w:color w:val="FFFFFF" w:themeColor="background1"/>
          <w:sz w:val="32"/>
        </w:rPr>
        <w:lastRenderedPageBreak/>
        <w:drawing>
          <wp:anchor distT="0" distB="0" distL="114300" distR="114300" simplePos="0" relativeHeight="251646464" behindDoc="1" locked="0" layoutInCell="1" allowOverlap="1" wp14:anchorId="6071F8EB" wp14:editId="759F1BB8">
            <wp:simplePos x="0" y="0"/>
            <wp:positionH relativeFrom="margin">
              <wp:align>left</wp:align>
            </wp:positionH>
            <wp:positionV relativeFrom="paragraph">
              <wp:posOffset>-80645</wp:posOffset>
            </wp:positionV>
            <wp:extent cx="4152900" cy="33210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0B3">
        <w:rPr>
          <w:rFonts w:ascii="HelveticaNeueLT Std" w:hAnsi="HelveticaNeueLT Std"/>
          <w:b/>
          <w:color w:val="FFFFFF" w:themeColor="background1"/>
          <w:sz w:val="32"/>
          <w:szCs w:val="28"/>
        </w:rPr>
        <w:t>THEMA</w:t>
      </w:r>
      <w:r w:rsidR="00762843">
        <w:rPr>
          <w:rFonts w:ascii="HelveticaNeueLT Std" w:hAnsi="HelveticaNeueLT Std"/>
          <w:b/>
          <w:color w:val="FFFFFF" w:themeColor="background1"/>
          <w:sz w:val="32"/>
          <w:szCs w:val="28"/>
        </w:rPr>
        <w:t xml:space="preserve"> </w:t>
      </w:r>
      <w:r w:rsidR="00663F32" w:rsidRPr="00AF34BA">
        <w:rPr>
          <w:rFonts w:ascii="HelveticaNeueLT Std" w:hAnsi="HelveticaNeueLT Std"/>
          <w:b/>
          <w:color w:val="FFFFFF" w:themeColor="background1"/>
          <w:sz w:val="32"/>
          <w:szCs w:val="28"/>
        </w:rPr>
        <w:t xml:space="preserve">2: </w:t>
      </w:r>
      <w:r w:rsidR="00930A71">
        <w:rPr>
          <w:rFonts w:ascii="HelveticaNeueLT Std" w:hAnsi="HelveticaNeueLT Std"/>
          <w:b/>
          <w:color w:val="FFFFFF" w:themeColor="background1"/>
          <w:sz w:val="32"/>
          <w:szCs w:val="28"/>
        </w:rPr>
        <w:t>VISSERIJ EN ZEERESERVATEN</w:t>
      </w:r>
    </w:p>
    <w:p w14:paraId="6D4CA92D" w14:textId="4F2CBC1D" w:rsidR="009F3989" w:rsidRPr="00952BA7" w:rsidRDefault="009F3989"/>
    <w:p w14:paraId="31030C53" w14:textId="1FBBD541" w:rsidR="009F3989" w:rsidRPr="001A621E" w:rsidRDefault="009F3989" w:rsidP="001A621E">
      <w:pPr>
        <w:spacing w:line="360" w:lineRule="auto"/>
        <w:rPr>
          <w:rFonts w:ascii="Arial" w:hAnsi="Arial" w:cs="Arial"/>
          <w:b/>
          <w:color w:val="92D050"/>
        </w:rPr>
      </w:pPr>
      <w:r w:rsidRPr="001A621E">
        <w:rPr>
          <w:rFonts w:ascii="Arial" w:hAnsi="Arial" w:cs="Arial"/>
          <w:b/>
          <w:color w:val="92D050"/>
        </w:rPr>
        <w:t>O</w:t>
      </w:r>
      <w:r w:rsidR="004439B1" w:rsidRPr="001A621E">
        <w:rPr>
          <w:rFonts w:ascii="Arial" w:hAnsi="Arial" w:cs="Arial"/>
          <w:b/>
          <w:color w:val="92D050"/>
        </w:rPr>
        <w:t>PDRACHT</w:t>
      </w:r>
      <w:r w:rsidRPr="001A621E">
        <w:rPr>
          <w:rFonts w:ascii="Arial" w:hAnsi="Arial" w:cs="Arial"/>
          <w:b/>
          <w:color w:val="92D050"/>
        </w:rPr>
        <w:t xml:space="preserve"> </w:t>
      </w:r>
      <w:r w:rsidR="008F0850" w:rsidRPr="001A621E">
        <w:rPr>
          <w:rFonts w:ascii="Arial" w:hAnsi="Arial" w:cs="Arial"/>
          <w:b/>
          <w:color w:val="92D050"/>
        </w:rPr>
        <w:t>1</w:t>
      </w:r>
      <w:r w:rsidRPr="001A621E">
        <w:rPr>
          <w:rFonts w:ascii="Arial" w:hAnsi="Arial" w:cs="Arial"/>
          <w:b/>
          <w:color w:val="92D050"/>
        </w:rPr>
        <w:t>:</w:t>
      </w:r>
      <w:r w:rsidR="004439B1" w:rsidRPr="001A621E">
        <w:rPr>
          <w:rFonts w:ascii="Arial" w:hAnsi="Arial" w:cs="Arial"/>
          <w:b/>
          <w:color w:val="92D050"/>
        </w:rPr>
        <w:t xml:space="preserve"> </w:t>
      </w:r>
      <w:r w:rsidR="00930A71" w:rsidRPr="001A621E">
        <w:rPr>
          <w:rFonts w:ascii="Arial" w:hAnsi="Arial" w:cs="Arial"/>
          <w:b/>
          <w:color w:val="92D050"/>
        </w:rPr>
        <w:t>b</w:t>
      </w:r>
      <w:r w:rsidR="00707798" w:rsidRPr="001A621E">
        <w:rPr>
          <w:rFonts w:ascii="Arial" w:hAnsi="Arial" w:cs="Arial"/>
          <w:b/>
          <w:color w:val="92D050"/>
        </w:rPr>
        <w:t xml:space="preserve">ij de </w:t>
      </w:r>
      <w:r w:rsidR="00D63738" w:rsidRPr="001A621E">
        <w:rPr>
          <w:rFonts w:ascii="Arial" w:hAnsi="Arial" w:cs="Arial"/>
          <w:b/>
          <w:color w:val="92D050"/>
        </w:rPr>
        <w:t>viskraam</w:t>
      </w:r>
    </w:p>
    <w:p w14:paraId="7B199492" w14:textId="17F3E55B" w:rsidR="0053462A" w:rsidRPr="001A621E" w:rsidRDefault="00257BFF" w:rsidP="001A621E">
      <w:pPr>
        <w:spacing w:line="360" w:lineRule="auto"/>
        <w:rPr>
          <w:rFonts w:ascii="Arial" w:hAnsi="Arial" w:cs="Arial"/>
        </w:rPr>
      </w:pPr>
      <w:r w:rsidRPr="001A621E">
        <w:rPr>
          <w:rFonts w:ascii="Arial" w:hAnsi="Arial" w:cs="Arial"/>
        </w:rPr>
        <w:t xml:space="preserve">Je loopt door een havenstad en </w:t>
      </w:r>
      <w:r w:rsidR="005356EC" w:rsidRPr="001A621E">
        <w:rPr>
          <w:rFonts w:ascii="Arial" w:hAnsi="Arial" w:cs="Arial"/>
        </w:rPr>
        <w:t xml:space="preserve">je </w:t>
      </w:r>
      <w:r w:rsidRPr="001A621E">
        <w:rPr>
          <w:rFonts w:ascii="Arial" w:hAnsi="Arial" w:cs="Arial"/>
        </w:rPr>
        <w:t xml:space="preserve">hebt trek in een lekker stukje vis. Bij de viskraam zijn verschillende soorten vis te koop. </w:t>
      </w:r>
      <w:r w:rsidR="00FE5B07" w:rsidRPr="001A621E">
        <w:rPr>
          <w:rFonts w:ascii="Arial" w:hAnsi="Arial" w:cs="Arial"/>
        </w:rPr>
        <w:t xml:space="preserve">Zoek de missende </w:t>
      </w:r>
      <w:r w:rsidRPr="001A621E">
        <w:rPr>
          <w:rFonts w:ascii="Arial" w:hAnsi="Arial" w:cs="Arial"/>
        </w:rPr>
        <w:t>informatie</w:t>
      </w:r>
      <w:r w:rsidR="00707798" w:rsidRPr="001A621E">
        <w:rPr>
          <w:rFonts w:ascii="Arial" w:hAnsi="Arial" w:cs="Arial"/>
        </w:rPr>
        <w:t xml:space="preserve"> </w:t>
      </w:r>
      <w:r w:rsidR="00FE5B07" w:rsidRPr="001A621E">
        <w:rPr>
          <w:rFonts w:ascii="Arial" w:hAnsi="Arial" w:cs="Arial"/>
        </w:rPr>
        <w:t xml:space="preserve">op. Schrijf </w:t>
      </w:r>
      <w:r w:rsidR="005356EC" w:rsidRPr="001A621E">
        <w:rPr>
          <w:rFonts w:ascii="Arial" w:hAnsi="Arial" w:cs="Arial"/>
        </w:rPr>
        <w:t>daarna</w:t>
      </w:r>
      <w:r w:rsidR="00707798" w:rsidRPr="001A621E">
        <w:rPr>
          <w:rFonts w:ascii="Arial" w:hAnsi="Arial" w:cs="Arial"/>
        </w:rPr>
        <w:t xml:space="preserve"> op</w:t>
      </w:r>
      <w:r w:rsidRPr="001A621E">
        <w:rPr>
          <w:rFonts w:ascii="Arial" w:hAnsi="Arial" w:cs="Arial"/>
        </w:rPr>
        <w:t xml:space="preserve"> of jij </w:t>
      </w:r>
      <w:r w:rsidR="005356EC" w:rsidRPr="001A621E">
        <w:rPr>
          <w:rFonts w:ascii="Arial" w:hAnsi="Arial" w:cs="Arial"/>
        </w:rPr>
        <w:t xml:space="preserve">de </w:t>
      </w:r>
      <w:r w:rsidRPr="001A621E">
        <w:rPr>
          <w:rFonts w:ascii="Arial" w:hAnsi="Arial" w:cs="Arial"/>
        </w:rPr>
        <w:t>vissoort wél of</w:t>
      </w:r>
      <w:r w:rsidR="005356EC" w:rsidRPr="001A621E">
        <w:rPr>
          <w:rFonts w:ascii="Arial" w:hAnsi="Arial" w:cs="Arial"/>
        </w:rPr>
        <w:t xml:space="preserve"> juist</w:t>
      </w:r>
      <w:r w:rsidRPr="001A621E">
        <w:rPr>
          <w:rFonts w:ascii="Arial" w:hAnsi="Arial" w:cs="Arial"/>
        </w:rPr>
        <w:t xml:space="preserve"> niét zou kopen. </w:t>
      </w:r>
    </w:p>
    <w:p w14:paraId="1F659236" w14:textId="6151A651" w:rsidR="0053462A" w:rsidRDefault="0053462A" w:rsidP="009F3989">
      <w:pPr>
        <w:rPr>
          <w:rFonts w:asciiTheme="minorHAnsi" w:hAnsiTheme="minorHAnsi"/>
        </w:rPr>
      </w:pPr>
    </w:p>
    <w:tbl>
      <w:tblPr>
        <w:tblStyle w:val="GridTable1Light1"/>
        <w:tblW w:w="5638" w:type="pct"/>
        <w:tblInd w:w="-719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729"/>
        <w:gridCol w:w="1799"/>
        <w:gridCol w:w="2036"/>
        <w:gridCol w:w="2909"/>
      </w:tblGrid>
      <w:tr w:rsidR="00A94980" w:rsidRPr="001A621E" w14:paraId="2F6349F0" w14:textId="77777777" w:rsidTr="00A949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pct"/>
            <w:tcBorders>
              <w:top w:val="single" w:sz="8" w:space="0" w:color="auto"/>
              <w:left w:val="single" w:sz="8" w:space="0" w:color="auto"/>
            </w:tcBorders>
            <w:shd w:val="clear" w:color="auto" w:fill="FFFFFF" w:themeFill="background1"/>
          </w:tcPr>
          <w:p w14:paraId="6BEC101A" w14:textId="77777777" w:rsidR="00A94980" w:rsidRPr="001A621E" w:rsidRDefault="00A94980" w:rsidP="001A621E">
            <w:pPr>
              <w:spacing w:line="360" w:lineRule="auto"/>
              <w:rPr>
                <w:rFonts w:ascii="Arial" w:hAnsi="Arial" w:cs="Arial"/>
                <w:b w:val="0"/>
              </w:rPr>
            </w:pPr>
            <w:r w:rsidRPr="001A621E">
              <w:rPr>
                <w:rFonts w:ascii="Arial" w:hAnsi="Arial" w:cs="Arial"/>
                <w:color w:val="92D050"/>
              </w:rPr>
              <w:t>Vissoort</w:t>
            </w:r>
          </w:p>
        </w:tc>
        <w:tc>
          <w:tcPr>
            <w:tcW w:w="859" w:type="pct"/>
            <w:tcBorders>
              <w:top w:val="single" w:sz="8" w:space="0" w:color="auto"/>
            </w:tcBorders>
            <w:shd w:val="clear" w:color="auto" w:fill="FFFFFF" w:themeFill="background1"/>
          </w:tcPr>
          <w:p w14:paraId="64392C9A" w14:textId="0136F493" w:rsidR="00A94980" w:rsidRPr="001A621E" w:rsidRDefault="00A94980" w:rsidP="001A621E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1A621E">
              <w:rPr>
                <w:rFonts w:ascii="Arial" w:hAnsi="Arial" w:cs="Arial"/>
                <w:color w:val="92D050"/>
              </w:rPr>
              <w:t>Bedreigd</w:t>
            </w:r>
            <w:r w:rsidR="0083509F" w:rsidRPr="001A621E">
              <w:rPr>
                <w:rFonts w:ascii="Arial" w:hAnsi="Arial" w:cs="Arial"/>
                <w:color w:val="92D050"/>
              </w:rPr>
              <w:t>e diersoort?</w:t>
            </w:r>
          </w:p>
        </w:tc>
        <w:tc>
          <w:tcPr>
            <w:tcW w:w="972" w:type="pct"/>
            <w:tcBorders>
              <w:top w:val="single" w:sz="8" w:space="0" w:color="auto"/>
            </w:tcBorders>
            <w:shd w:val="clear" w:color="auto" w:fill="FFFFFF" w:themeFill="background1"/>
          </w:tcPr>
          <w:p w14:paraId="4A66DA6F" w14:textId="21AE2B9F" w:rsidR="00A94980" w:rsidRPr="001A621E" w:rsidRDefault="0083509F" w:rsidP="001A621E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92D050"/>
              </w:rPr>
            </w:pPr>
            <w:r w:rsidRPr="001A621E">
              <w:rPr>
                <w:rFonts w:ascii="Arial" w:hAnsi="Arial" w:cs="Arial"/>
                <w:color w:val="92D050"/>
              </w:rPr>
              <w:t>Bijvangst van andere soorten</w:t>
            </w:r>
            <w:r w:rsidR="00A94980" w:rsidRPr="001A621E">
              <w:rPr>
                <w:rFonts w:ascii="Arial" w:hAnsi="Arial" w:cs="Arial"/>
                <w:color w:val="92D050"/>
              </w:rPr>
              <w:t>?</w:t>
            </w:r>
          </w:p>
        </w:tc>
        <w:tc>
          <w:tcPr>
            <w:tcW w:w="1389" w:type="pct"/>
            <w:tcBorders>
              <w:top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070FD7F" w14:textId="2338374A" w:rsidR="00A94980" w:rsidRPr="001A621E" w:rsidRDefault="00A94980" w:rsidP="001A621E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92D050"/>
              </w:rPr>
            </w:pPr>
            <w:r w:rsidRPr="001A621E">
              <w:rPr>
                <w:rFonts w:ascii="Arial" w:hAnsi="Arial" w:cs="Arial"/>
                <w:color w:val="92D050"/>
              </w:rPr>
              <w:t>Zou jij de vis kopen?</w:t>
            </w:r>
          </w:p>
          <w:p w14:paraId="1D2C21F9" w14:textId="0523D33D" w:rsidR="00A94980" w:rsidRPr="001A621E" w:rsidRDefault="00A94980" w:rsidP="001A621E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92D050"/>
              </w:rPr>
            </w:pPr>
            <w:r w:rsidRPr="001A621E">
              <w:rPr>
                <w:rFonts w:ascii="Arial" w:hAnsi="Arial" w:cs="Arial"/>
                <w:color w:val="92D050"/>
              </w:rPr>
              <w:t>Waarom wel/niet?</w:t>
            </w:r>
          </w:p>
          <w:p w14:paraId="09B993AF" w14:textId="2DBB067F" w:rsidR="00A94980" w:rsidRPr="001A621E" w:rsidRDefault="00A94980" w:rsidP="001A621E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92D050"/>
              </w:rPr>
            </w:pPr>
          </w:p>
        </w:tc>
      </w:tr>
      <w:tr w:rsidR="00A94980" w:rsidRPr="001A621E" w14:paraId="75FECE88" w14:textId="77777777" w:rsidTr="00A949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pct"/>
            <w:tcBorders>
              <w:left w:val="single" w:sz="8" w:space="0" w:color="auto"/>
            </w:tcBorders>
            <w:shd w:val="clear" w:color="auto" w:fill="FFFFFF" w:themeFill="background1"/>
          </w:tcPr>
          <w:p w14:paraId="0F18455C" w14:textId="5CB251F8" w:rsidR="00A94980" w:rsidRPr="001A621E" w:rsidRDefault="00CE1A5A" w:rsidP="001A621E">
            <w:pPr>
              <w:spacing w:line="360" w:lineRule="auto"/>
              <w:rPr>
                <w:rFonts w:ascii="Arial" w:hAnsi="Arial" w:cs="Arial"/>
              </w:rPr>
            </w:pPr>
            <w:r w:rsidRPr="001A621E">
              <w:rPr>
                <w:rFonts w:ascii="Arial" w:hAnsi="Arial" w:cs="Arial"/>
                <w:i/>
                <w:noProof/>
                <w:color w:val="0000FF"/>
              </w:rPr>
              <w:drawing>
                <wp:anchor distT="0" distB="0" distL="114300" distR="114300" simplePos="0" relativeHeight="251651072" behindDoc="0" locked="0" layoutInCell="1" allowOverlap="1" wp14:anchorId="3909A3EA" wp14:editId="46ADDFBB">
                  <wp:simplePos x="0" y="0"/>
                  <wp:positionH relativeFrom="column">
                    <wp:posOffset>1063092</wp:posOffset>
                  </wp:positionH>
                  <wp:positionV relativeFrom="paragraph">
                    <wp:posOffset>125984</wp:posOffset>
                  </wp:positionV>
                  <wp:extent cx="1092885" cy="500347"/>
                  <wp:effectExtent l="0" t="0" r="0" b="0"/>
                  <wp:wrapNone/>
                  <wp:docPr id="28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arnaal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29670" b="93040" l="9896" r="89844">
                                        <a14:foregroundMark x1="67448" y1="73993" x2="74740" y2="62637"/>
                                        <a14:foregroundMark x1="65625" y1="77289" x2="60156" y2="4908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91" b="4085"/>
                          <a:stretch/>
                        </pic:blipFill>
                        <pic:spPr bwMode="auto">
                          <a:xfrm>
                            <a:off x="0" y="0"/>
                            <a:ext cx="1092885" cy="500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4980" w:rsidRPr="001A621E">
              <w:rPr>
                <w:rFonts w:ascii="Arial" w:hAnsi="Arial" w:cs="Arial"/>
              </w:rPr>
              <w:t>Garnaal</w:t>
            </w:r>
          </w:p>
        </w:tc>
        <w:tc>
          <w:tcPr>
            <w:tcW w:w="859" w:type="pct"/>
            <w:shd w:val="clear" w:color="auto" w:fill="FFFFFF" w:themeFill="background1"/>
          </w:tcPr>
          <w:p w14:paraId="286815B3" w14:textId="77777777" w:rsidR="00A94980" w:rsidRPr="001A621E" w:rsidRDefault="00A94980" w:rsidP="001A62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12988FE" w14:textId="1F2CF913" w:rsidR="00A94980" w:rsidRPr="001A621E" w:rsidRDefault="00A94980" w:rsidP="001A62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A621E">
              <w:rPr>
                <w:rFonts w:ascii="Arial" w:hAnsi="Arial" w:cs="Arial"/>
              </w:rPr>
              <w:t>Niet bedreigd</w:t>
            </w:r>
          </w:p>
          <w:p w14:paraId="21793AB3" w14:textId="77777777" w:rsidR="00A94980" w:rsidRPr="001A621E" w:rsidRDefault="00A94980" w:rsidP="001A62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</w:p>
          <w:p w14:paraId="67642BCF" w14:textId="0F9AC186" w:rsidR="00A94980" w:rsidRPr="001A621E" w:rsidRDefault="00A94980" w:rsidP="001A62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</w:p>
        </w:tc>
        <w:tc>
          <w:tcPr>
            <w:tcW w:w="972" w:type="pct"/>
            <w:shd w:val="clear" w:color="auto" w:fill="FFFFFF" w:themeFill="background1"/>
          </w:tcPr>
          <w:p w14:paraId="531E275D" w14:textId="3A3B471E" w:rsidR="00A94980" w:rsidRPr="001A621E" w:rsidRDefault="005356EC" w:rsidP="001A62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A621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0768" behindDoc="0" locked="0" layoutInCell="1" allowOverlap="1" wp14:anchorId="7E4CA297" wp14:editId="7209743E">
                  <wp:simplePos x="0" y="0"/>
                  <wp:positionH relativeFrom="column">
                    <wp:posOffset>565049</wp:posOffset>
                  </wp:positionH>
                  <wp:positionV relativeFrom="paragraph">
                    <wp:posOffset>226137</wp:posOffset>
                  </wp:positionV>
                  <wp:extent cx="326004" cy="326004"/>
                  <wp:effectExtent l="57150" t="38100" r="17145" b="11239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654_SoapBubbleClear1_Sita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53550">
                            <a:off x="0" y="0"/>
                            <a:ext cx="326004" cy="32600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621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28544" behindDoc="0" locked="0" layoutInCell="1" allowOverlap="1" wp14:anchorId="79CBE829" wp14:editId="6FBD61D6">
                  <wp:simplePos x="0" y="0"/>
                  <wp:positionH relativeFrom="column">
                    <wp:posOffset>152019</wp:posOffset>
                  </wp:positionH>
                  <wp:positionV relativeFrom="paragraph">
                    <wp:posOffset>414147</wp:posOffset>
                  </wp:positionV>
                  <wp:extent cx="150744" cy="150744"/>
                  <wp:effectExtent l="38100" t="19050" r="40005" b="97155"/>
                  <wp:wrapNone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654_SoapBubbleClear1_Sita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70" t="20870" r="-1" b="-1"/>
                          <a:stretch/>
                        </pic:blipFill>
                        <pic:spPr bwMode="auto">
                          <a:xfrm>
                            <a:off x="0" y="0"/>
                            <a:ext cx="150744" cy="150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4980" w:rsidRPr="001A621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3600" behindDoc="0" locked="0" layoutInCell="1" allowOverlap="1" wp14:anchorId="7175E61B" wp14:editId="4F5F3D8F">
                  <wp:simplePos x="0" y="0"/>
                  <wp:positionH relativeFrom="column">
                    <wp:posOffset>245109</wp:posOffset>
                  </wp:positionH>
                  <wp:positionV relativeFrom="paragraph">
                    <wp:posOffset>130810</wp:posOffset>
                  </wp:positionV>
                  <wp:extent cx="326004" cy="326004"/>
                  <wp:effectExtent l="57150" t="38100" r="17145" b="11239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654_SoapBubbleClear1_Sita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53550">
                            <a:off x="0" y="0"/>
                            <a:ext cx="326004" cy="32600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89" w:type="pct"/>
            <w:tcBorders>
              <w:right w:val="single" w:sz="8" w:space="0" w:color="auto"/>
            </w:tcBorders>
            <w:shd w:val="clear" w:color="auto" w:fill="FFFFFF" w:themeFill="background1"/>
          </w:tcPr>
          <w:p w14:paraId="08F196D8" w14:textId="1EC66E60" w:rsidR="00A94980" w:rsidRPr="001A621E" w:rsidRDefault="00A94980" w:rsidP="001A62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7348C80" w14:textId="6F5DD820" w:rsidR="00A94980" w:rsidRPr="001A621E" w:rsidRDefault="00A94980" w:rsidP="001A62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A94980" w:rsidRPr="001A621E" w14:paraId="406473D4" w14:textId="77777777" w:rsidTr="00A949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pct"/>
            <w:tcBorders>
              <w:left w:val="single" w:sz="8" w:space="0" w:color="auto"/>
            </w:tcBorders>
            <w:shd w:val="clear" w:color="auto" w:fill="FFFFFF" w:themeFill="background1"/>
          </w:tcPr>
          <w:p w14:paraId="4B4634E9" w14:textId="77777777" w:rsidR="00A94980" w:rsidRPr="001A621E" w:rsidRDefault="00A94980" w:rsidP="001A621E">
            <w:pPr>
              <w:spacing w:line="360" w:lineRule="auto"/>
              <w:rPr>
                <w:rFonts w:ascii="Arial" w:hAnsi="Arial" w:cs="Arial"/>
              </w:rPr>
            </w:pPr>
            <w:r w:rsidRPr="001A621E">
              <w:rPr>
                <w:rFonts w:ascii="Arial" w:hAnsi="Arial" w:cs="Arial"/>
                <w:i/>
                <w:noProof/>
                <w:color w:val="0000FF"/>
              </w:rPr>
              <w:drawing>
                <wp:anchor distT="0" distB="0" distL="114300" distR="114300" simplePos="0" relativeHeight="251638784" behindDoc="0" locked="0" layoutInCell="1" allowOverlap="1" wp14:anchorId="4FE8615D" wp14:editId="13C989AB">
                  <wp:simplePos x="0" y="0"/>
                  <wp:positionH relativeFrom="column">
                    <wp:posOffset>883285</wp:posOffset>
                  </wp:positionH>
                  <wp:positionV relativeFrom="paragraph">
                    <wp:posOffset>58420</wp:posOffset>
                  </wp:positionV>
                  <wp:extent cx="1341120" cy="638175"/>
                  <wp:effectExtent l="0" t="0" r="0" b="9525"/>
                  <wp:wrapSquare wrapText="bothSides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aring1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04" b="23385"/>
                          <a:stretch/>
                        </pic:blipFill>
                        <pic:spPr bwMode="auto">
                          <a:xfrm>
                            <a:off x="0" y="0"/>
                            <a:ext cx="1341120" cy="63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621E">
              <w:rPr>
                <w:rFonts w:ascii="Arial" w:hAnsi="Arial" w:cs="Arial"/>
              </w:rPr>
              <w:t>Haring</w:t>
            </w:r>
          </w:p>
        </w:tc>
        <w:tc>
          <w:tcPr>
            <w:tcW w:w="859" w:type="pct"/>
            <w:shd w:val="clear" w:color="auto" w:fill="FFFFFF" w:themeFill="background1"/>
          </w:tcPr>
          <w:p w14:paraId="4E845E2A" w14:textId="3D1343D0" w:rsidR="00A94980" w:rsidRPr="001A621E" w:rsidRDefault="00A94980" w:rsidP="001A62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1A621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0528" behindDoc="0" locked="0" layoutInCell="1" allowOverlap="1" wp14:anchorId="259FCF61" wp14:editId="35B31C1F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86995</wp:posOffset>
                  </wp:positionV>
                  <wp:extent cx="326004" cy="326004"/>
                  <wp:effectExtent l="57150" t="38100" r="17145" b="11239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654_SoapBubbleClear1_Sita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53550">
                            <a:off x="0" y="0"/>
                            <a:ext cx="326004" cy="32600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1D543D" w14:textId="3622B615" w:rsidR="00A94980" w:rsidRPr="001A621E" w:rsidRDefault="005356EC" w:rsidP="001A62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1A621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6912" behindDoc="0" locked="0" layoutInCell="1" allowOverlap="1" wp14:anchorId="299BD689" wp14:editId="334A912D">
                  <wp:simplePos x="0" y="0"/>
                  <wp:positionH relativeFrom="column">
                    <wp:posOffset>498201</wp:posOffset>
                  </wp:positionH>
                  <wp:positionV relativeFrom="paragraph">
                    <wp:posOffset>44115</wp:posOffset>
                  </wp:positionV>
                  <wp:extent cx="326004" cy="326004"/>
                  <wp:effectExtent l="57150" t="38100" r="17145" b="11239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654_SoapBubbleClear1_Sita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53550">
                            <a:off x="0" y="0"/>
                            <a:ext cx="326004" cy="32600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357FFA" w14:textId="1CBEDCEB" w:rsidR="00A94980" w:rsidRPr="001A621E" w:rsidRDefault="005356EC" w:rsidP="001A62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</w:rPr>
            </w:pPr>
            <w:r w:rsidRPr="001A621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25472" behindDoc="0" locked="0" layoutInCell="1" allowOverlap="1" wp14:anchorId="66EF3EB5" wp14:editId="4EB042DD">
                  <wp:simplePos x="0" y="0"/>
                  <wp:positionH relativeFrom="column">
                    <wp:posOffset>366293</wp:posOffset>
                  </wp:positionH>
                  <wp:positionV relativeFrom="paragraph">
                    <wp:posOffset>51435</wp:posOffset>
                  </wp:positionV>
                  <wp:extent cx="190583" cy="190583"/>
                  <wp:effectExtent l="57150" t="19050" r="0" b="95250"/>
                  <wp:wrapNone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654_SoapBubbleClear1_Sita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83" cy="190583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shd w:val="clear" w:color="auto" w:fill="FFFFFF" w:themeFill="background1"/>
          </w:tcPr>
          <w:p w14:paraId="0BF3F263" w14:textId="2F13B25B" w:rsidR="00A94980" w:rsidRPr="001A621E" w:rsidRDefault="00551658" w:rsidP="001A62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A621E">
              <w:rPr>
                <w:rFonts w:ascii="Arial" w:hAnsi="Arial" w:cs="Arial"/>
                <w:noProof/>
              </w:rPr>
              <w:t>Kan zonder bijvangst worden gevangen</w:t>
            </w:r>
          </w:p>
        </w:tc>
        <w:tc>
          <w:tcPr>
            <w:tcW w:w="1389" w:type="pct"/>
            <w:tcBorders>
              <w:right w:val="single" w:sz="8" w:space="0" w:color="auto"/>
            </w:tcBorders>
            <w:shd w:val="clear" w:color="auto" w:fill="FFFFFF" w:themeFill="background1"/>
          </w:tcPr>
          <w:p w14:paraId="5E7B6F29" w14:textId="14B8F141" w:rsidR="00A94980" w:rsidRPr="001A621E" w:rsidRDefault="00A94980" w:rsidP="001A62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A94980" w:rsidRPr="001A621E" w14:paraId="77FB5F02" w14:textId="77777777" w:rsidTr="00A949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pct"/>
            <w:tcBorders>
              <w:left w:val="single" w:sz="8" w:space="0" w:color="auto"/>
            </w:tcBorders>
            <w:shd w:val="clear" w:color="auto" w:fill="FFFFFF" w:themeFill="background1"/>
          </w:tcPr>
          <w:p w14:paraId="3E39C4DA" w14:textId="77777777" w:rsidR="00A94980" w:rsidRPr="001A621E" w:rsidRDefault="00A94980" w:rsidP="001A621E">
            <w:pPr>
              <w:tabs>
                <w:tab w:val="center" w:pos="1860"/>
              </w:tabs>
              <w:spacing w:line="360" w:lineRule="auto"/>
              <w:rPr>
                <w:rFonts w:ascii="Arial" w:hAnsi="Arial" w:cs="Arial"/>
              </w:rPr>
            </w:pPr>
            <w:r w:rsidRPr="001A621E">
              <w:rPr>
                <w:rFonts w:ascii="Arial" w:hAnsi="Arial" w:cs="Arial"/>
                <w:i/>
                <w:noProof/>
                <w:color w:val="0000FF"/>
              </w:rPr>
              <w:drawing>
                <wp:anchor distT="0" distB="0" distL="114300" distR="114300" simplePos="0" relativeHeight="251644928" behindDoc="0" locked="0" layoutInCell="1" allowOverlap="1" wp14:anchorId="11340061" wp14:editId="5B01F81E">
                  <wp:simplePos x="0" y="0"/>
                  <wp:positionH relativeFrom="column">
                    <wp:posOffset>1086494</wp:posOffset>
                  </wp:positionH>
                  <wp:positionV relativeFrom="paragraph">
                    <wp:posOffset>15059</wp:posOffset>
                  </wp:positionV>
                  <wp:extent cx="1110348" cy="788879"/>
                  <wp:effectExtent l="76200" t="19050" r="13970" b="0"/>
                  <wp:wrapNone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hol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12944">
                            <a:off x="0" y="0"/>
                            <a:ext cx="1128208" cy="801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621E">
              <w:rPr>
                <w:rFonts w:ascii="Arial" w:hAnsi="Arial" w:cs="Arial"/>
              </w:rPr>
              <w:t>Schol</w:t>
            </w:r>
            <w:r w:rsidRPr="001A621E">
              <w:rPr>
                <w:rFonts w:ascii="Arial" w:hAnsi="Arial" w:cs="Arial"/>
              </w:rPr>
              <w:tab/>
            </w:r>
          </w:p>
        </w:tc>
        <w:tc>
          <w:tcPr>
            <w:tcW w:w="859" w:type="pct"/>
            <w:shd w:val="clear" w:color="auto" w:fill="FFFFFF" w:themeFill="background1"/>
          </w:tcPr>
          <w:p w14:paraId="12BDF9E3" w14:textId="75285983" w:rsidR="00A94980" w:rsidRPr="001A621E" w:rsidRDefault="00A94980" w:rsidP="001A62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941C6D2" w14:textId="6EF293E8" w:rsidR="00A94980" w:rsidRPr="001A621E" w:rsidRDefault="00A94980" w:rsidP="001A62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A621E">
              <w:rPr>
                <w:rFonts w:ascii="Arial" w:hAnsi="Arial" w:cs="Arial"/>
              </w:rPr>
              <w:t>Niet bedreigd</w:t>
            </w:r>
          </w:p>
          <w:p w14:paraId="5D5D95D2" w14:textId="77777777" w:rsidR="00A94980" w:rsidRPr="001A621E" w:rsidRDefault="00A94980" w:rsidP="001A62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A498628" w14:textId="77777777" w:rsidR="00A94980" w:rsidRPr="001A621E" w:rsidRDefault="00A94980" w:rsidP="001A62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972" w:type="pct"/>
            <w:shd w:val="clear" w:color="auto" w:fill="FFFFFF" w:themeFill="background1"/>
          </w:tcPr>
          <w:p w14:paraId="1D2826E0" w14:textId="01E574AE" w:rsidR="00A94980" w:rsidRPr="001A621E" w:rsidRDefault="00A94980" w:rsidP="001A62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49EB301" w14:textId="5B492D5C" w:rsidR="00A94980" w:rsidRPr="001A621E" w:rsidRDefault="00A94980" w:rsidP="001A62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A621E">
              <w:rPr>
                <w:rFonts w:ascii="Arial" w:hAnsi="Arial" w:cs="Arial"/>
              </w:rPr>
              <w:t>Veel bijvangst</w:t>
            </w:r>
          </w:p>
        </w:tc>
        <w:tc>
          <w:tcPr>
            <w:tcW w:w="1389" w:type="pct"/>
            <w:tcBorders>
              <w:right w:val="single" w:sz="8" w:space="0" w:color="auto"/>
            </w:tcBorders>
            <w:shd w:val="clear" w:color="auto" w:fill="FFFFFF" w:themeFill="background1"/>
          </w:tcPr>
          <w:p w14:paraId="21ACA9D0" w14:textId="0E6450F7" w:rsidR="00A94980" w:rsidRPr="001A621E" w:rsidRDefault="00A94980" w:rsidP="001A62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A94980" w:rsidRPr="001A621E" w14:paraId="600C9BC8" w14:textId="77777777" w:rsidTr="00A949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pct"/>
            <w:tcBorders>
              <w:left w:val="single" w:sz="8" w:space="0" w:color="auto"/>
            </w:tcBorders>
            <w:shd w:val="clear" w:color="auto" w:fill="FFFFFF" w:themeFill="background1"/>
          </w:tcPr>
          <w:p w14:paraId="3D0D9470" w14:textId="4011F233" w:rsidR="00A94980" w:rsidRPr="001A621E" w:rsidRDefault="00A94980" w:rsidP="001A621E">
            <w:pPr>
              <w:spacing w:line="360" w:lineRule="auto"/>
              <w:rPr>
                <w:rFonts w:ascii="Arial" w:hAnsi="Arial" w:cs="Arial"/>
              </w:rPr>
            </w:pPr>
            <w:r w:rsidRPr="001A621E">
              <w:rPr>
                <w:rFonts w:ascii="Arial" w:hAnsi="Arial" w:cs="Arial"/>
                <w:i/>
                <w:noProof/>
                <w:color w:val="0000FF"/>
              </w:rPr>
              <w:drawing>
                <wp:anchor distT="0" distB="0" distL="114300" distR="114300" simplePos="0" relativeHeight="251654144" behindDoc="0" locked="0" layoutInCell="1" allowOverlap="1" wp14:anchorId="1A724126" wp14:editId="581E8448">
                  <wp:simplePos x="0" y="0"/>
                  <wp:positionH relativeFrom="margin">
                    <wp:posOffset>767715</wp:posOffset>
                  </wp:positionH>
                  <wp:positionV relativeFrom="paragraph">
                    <wp:posOffset>291465</wp:posOffset>
                  </wp:positionV>
                  <wp:extent cx="1513840" cy="579755"/>
                  <wp:effectExtent l="0" t="0" r="0" b="0"/>
                  <wp:wrapSquare wrapText="bothSides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luefintuna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40" cy="57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21067F" w:rsidRPr="001A621E">
              <w:rPr>
                <w:rFonts w:ascii="Arial" w:hAnsi="Arial" w:cs="Arial"/>
              </w:rPr>
              <w:t>Blauwvin</w:t>
            </w:r>
            <w:proofErr w:type="spellEnd"/>
            <w:r w:rsidR="0021067F" w:rsidRPr="001A621E">
              <w:rPr>
                <w:rFonts w:ascii="Arial" w:hAnsi="Arial" w:cs="Arial"/>
              </w:rPr>
              <w:t xml:space="preserve"> t</w:t>
            </w:r>
            <w:r w:rsidRPr="001A621E">
              <w:rPr>
                <w:rFonts w:ascii="Arial" w:hAnsi="Arial" w:cs="Arial"/>
              </w:rPr>
              <w:t>onijn</w:t>
            </w:r>
          </w:p>
          <w:p w14:paraId="4D045897" w14:textId="77777777" w:rsidR="00A94980" w:rsidRPr="001A621E" w:rsidRDefault="00A94980" w:rsidP="001A621E">
            <w:pPr>
              <w:spacing w:line="360" w:lineRule="auto"/>
              <w:rPr>
                <w:rFonts w:ascii="Arial" w:hAnsi="Arial" w:cs="Arial"/>
              </w:rPr>
            </w:pPr>
          </w:p>
          <w:p w14:paraId="3AC772C5" w14:textId="77777777" w:rsidR="00A94980" w:rsidRPr="001A621E" w:rsidRDefault="00A94980" w:rsidP="001A621E">
            <w:pPr>
              <w:tabs>
                <w:tab w:val="left" w:pos="1275"/>
              </w:tabs>
              <w:spacing w:line="360" w:lineRule="auto"/>
              <w:rPr>
                <w:rFonts w:ascii="Arial" w:hAnsi="Arial" w:cs="Arial"/>
              </w:rPr>
            </w:pPr>
            <w:r w:rsidRPr="001A621E">
              <w:rPr>
                <w:rFonts w:ascii="Arial" w:hAnsi="Arial" w:cs="Arial"/>
              </w:rPr>
              <w:tab/>
            </w:r>
          </w:p>
        </w:tc>
        <w:tc>
          <w:tcPr>
            <w:tcW w:w="859" w:type="pct"/>
            <w:shd w:val="clear" w:color="auto" w:fill="FFFFFF" w:themeFill="background1"/>
          </w:tcPr>
          <w:p w14:paraId="372F6E86" w14:textId="36586F39" w:rsidR="00A94980" w:rsidRPr="001A621E" w:rsidRDefault="005356EC" w:rsidP="001A62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A621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3840" behindDoc="0" locked="0" layoutInCell="1" allowOverlap="1" wp14:anchorId="7B2BE204" wp14:editId="75FE5F40">
                  <wp:simplePos x="0" y="0"/>
                  <wp:positionH relativeFrom="column">
                    <wp:posOffset>296036</wp:posOffset>
                  </wp:positionH>
                  <wp:positionV relativeFrom="paragraph">
                    <wp:posOffset>88900</wp:posOffset>
                  </wp:positionV>
                  <wp:extent cx="326004" cy="326004"/>
                  <wp:effectExtent l="57150" t="38100" r="17145" b="11239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654_SoapBubbleClear1_Sita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53550">
                            <a:off x="0" y="0"/>
                            <a:ext cx="326004" cy="32600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AFD948" w14:textId="5A925469" w:rsidR="00A94980" w:rsidRPr="001A621E" w:rsidRDefault="005356EC" w:rsidP="001A62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A621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22400" behindDoc="0" locked="0" layoutInCell="1" allowOverlap="1" wp14:anchorId="6D50FB42" wp14:editId="3A990686">
                  <wp:simplePos x="0" y="0"/>
                  <wp:positionH relativeFrom="column">
                    <wp:posOffset>535864</wp:posOffset>
                  </wp:positionH>
                  <wp:positionV relativeFrom="paragraph">
                    <wp:posOffset>98887</wp:posOffset>
                  </wp:positionV>
                  <wp:extent cx="326004" cy="326004"/>
                  <wp:effectExtent l="57150" t="38100" r="17145" b="112395"/>
                  <wp:wrapNone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654_SoapBubbleClear1_Sita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53550">
                            <a:off x="0" y="0"/>
                            <a:ext cx="326004" cy="32600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4980" w:rsidRPr="001A621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4384" behindDoc="0" locked="0" layoutInCell="1" allowOverlap="1" wp14:anchorId="6DD27A2A" wp14:editId="1B9C084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43815</wp:posOffset>
                  </wp:positionV>
                  <wp:extent cx="326004" cy="326004"/>
                  <wp:effectExtent l="57150" t="38100" r="17145" b="11239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654_SoapBubbleClear1_Sita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53550">
                            <a:off x="0" y="0"/>
                            <a:ext cx="326004" cy="32600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2F6763" w14:textId="7698AF84" w:rsidR="00A94980" w:rsidRPr="001A621E" w:rsidRDefault="00A94980" w:rsidP="001A62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972" w:type="pct"/>
            <w:shd w:val="clear" w:color="auto" w:fill="FFFFFF" w:themeFill="background1"/>
          </w:tcPr>
          <w:p w14:paraId="6500CD4A" w14:textId="730C34F4" w:rsidR="00A94980" w:rsidRPr="001A621E" w:rsidRDefault="005356EC" w:rsidP="001A62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A621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9984" behindDoc="0" locked="0" layoutInCell="1" allowOverlap="1" wp14:anchorId="6E6E8018" wp14:editId="4BF6CEE8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78950</wp:posOffset>
                  </wp:positionV>
                  <wp:extent cx="326004" cy="326004"/>
                  <wp:effectExtent l="57150" t="38100" r="17145" b="11239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654_SoapBubbleClear1_Sita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53550">
                            <a:off x="0" y="0"/>
                            <a:ext cx="326004" cy="32600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4980" w:rsidRPr="001A621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7456" behindDoc="0" locked="0" layoutInCell="1" allowOverlap="1" wp14:anchorId="1281828C" wp14:editId="566C73D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43815</wp:posOffset>
                  </wp:positionV>
                  <wp:extent cx="326004" cy="326004"/>
                  <wp:effectExtent l="57150" t="38100" r="17145" b="11239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654_SoapBubbleClear1_Sita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53550">
                            <a:off x="0" y="0"/>
                            <a:ext cx="326004" cy="32600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89" w:type="pct"/>
            <w:tcBorders>
              <w:right w:val="single" w:sz="8" w:space="0" w:color="auto"/>
            </w:tcBorders>
            <w:shd w:val="clear" w:color="auto" w:fill="FFFFFF" w:themeFill="background1"/>
          </w:tcPr>
          <w:p w14:paraId="2F9E1EB4" w14:textId="1FD44C13" w:rsidR="00A94980" w:rsidRPr="001A621E" w:rsidRDefault="00A94980" w:rsidP="001A621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7121BBB8" w14:textId="3740D960" w:rsidR="00DE3A1B" w:rsidRPr="001A621E" w:rsidRDefault="00AF34BA">
      <w:pPr>
        <w:rPr>
          <w:rFonts w:ascii="Kristen ITC" w:hAnsi="Kristen ITC"/>
          <w:sz w:val="22"/>
          <w:szCs w:val="22"/>
        </w:rPr>
      </w:pPr>
      <w:r w:rsidRPr="001A621E">
        <w:rPr>
          <w:rFonts w:ascii="Kristen ITC" w:hAnsi="Kristen ITC"/>
          <w:sz w:val="22"/>
          <w:szCs w:val="22"/>
        </w:rPr>
        <w:t xml:space="preserve"> </w:t>
      </w:r>
      <w:r w:rsidR="005356EC" w:rsidRPr="001A621E">
        <w:rPr>
          <w:rFonts w:ascii="Kristen ITC" w:hAnsi="Kristen ITC"/>
          <w:sz w:val="22"/>
          <w:szCs w:val="22"/>
        </w:rPr>
        <w:t>Tip: kijk op greenpeace.nl/visvangstwijzer of op wnf.nl/dieren.htm</w:t>
      </w:r>
    </w:p>
    <w:p w14:paraId="20DF6394" w14:textId="3AAEBE9E" w:rsidR="00485603" w:rsidRPr="004439B1" w:rsidRDefault="00485603">
      <w:pPr>
        <w:rPr>
          <w:b/>
          <w:color w:val="92D050"/>
        </w:rPr>
      </w:pPr>
    </w:p>
    <w:p w14:paraId="4108F38E" w14:textId="616C3FA4" w:rsidR="00796C1A" w:rsidRPr="001A621E" w:rsidRDefault="00796C1A" w:rsidP="001A621E">
      <w:pPr>
        <w:spacing w:line="360" w:lineRule="auto"/>
        <w:rPr>
          <w:rFonts w:ascii="Arial" w:hAnsi="Arial" w:cs="Arial"/>
          <w:b/>
          <w:color w:val="92D050"/>
        </w:rPr>
      </w:pPr>
      <w:r w:rsidRPr="001A621E">
        <w:rPr>
          <w:rFonts w:ascii="Arial" w:hAnsi="Arial" w:cs="Arial"/>
          <w:b/>
          <w:color w:val="92D050"/>
        </w:rPr>
        <w:t xml:space="preserve">OPDRACHT </w:t>
      </w:r>
      <w:r w:rsidR="00930A71" w:rsidRPr="001A621E">
        <w:rPr>
          <w:rFonts w:ascii="Arial" w:hAnsi="Arial" w:cs="Arial"/>
          <w:b/>
          <w:color w:val="92D050"/>
        </w:rPr>
        <w:t>2</w:t>
      </w:r>
      <w:r w:rsidRPr="001A621E">
        <w:rPr>
          <w:rFonts w:ascii="Arial" w:hAnsi="Arial" w:cs="Arial"/>
          <w:b/>
          <w:color w:val="92D050"/>
        </w:rPr>
        <w:t xml:space="preserve">: </w:t>
      </w:r>
      <w:r w:rsidR="00930A71" w:rsidRPr="001A621E">
        <w:rPr>
          <w:rFonts w:ascii="Arial" w:hAnsi="Arial" w:cs="Arial"/>
          <w:b/>
          <w:color w:val="92D050"/>
        </w:rPr>
        <w:t>o</w:t>
      </w:r>
      <w:r w:rsidRPr="001A621E">
        <w:rPr>
          <w:rFonts w:ascii="Arial" w:hAnsi="Arial" w:cs="Arial"/>
          <w:b/>
          <w:color w:val="92D050"/>
        </w:rPr>
        <w:t xml:space="preserve">ceanen </w:t>
      </w:r>
      <w:r w:rsidR="003F06ED" w:rsidRPr="001A621E">
        <w:rPr>
          <w:rFonts w:ascii="Arial" w:hAnsi="Arial" w:cs="Arial"/>
          <w:b/>
          <w:color w:val="92D050"/>
        </w:rPr>
        <w:t>q</w:t>
      </w:r>
      <w:r w:rsidRPr="001A621E">
        <w:rPr>
          <w:rFonts w:ascii="Arial" w:hAnsi="Arial" w:cs="Arial"/>
          <w:b/>
          <w:color w:val="92D050"/>
        </w:rPr>
        <w:t>uiz</w:t>
      </w:r>
    </w:p>
    <w:p w14:paraId="421F8589" w14:textId="77777777" w:rsidR="005E11E2" w:rsidRDefault="005E11E2" w:rsidP="00485603">
      <w:pPr>
        <w:rPr>
          <w:rStyle w:val="Zwaar"/>
          <w:rFonts w:asciiTheme="majorHAnsi" w:hAnsiTheme="majorHAnsi"/>
          <w:b w:val="0"/>
          <w:color w:val="92D050"/>
          <w:szCs w:val="18"/>
          <w:shd w:val="clear" w:color="auto" w:fill="FFFFFF"/>
        </w:rPr>
      </w:pPr>
    </w:p>
    <w:p w14:paraId="32084B57" w14:textId="7563457C" w:rsidR="0025027D" w:rsidRDefault="00796C1A" w:rsidP="00485603">
      <w:pPr>
        <w:rPr>
          <w:rStyle w:val="Zwaar"/>
          <w:rFonts w:ascii="Arial" w:hAnsi="Arial" w:cs="Arial"/>
          <w:b w:val="0"/>
          <w:color w:val="92D050"/>
          <w:shd w:val="clear" w:color="auto" w:fill="FFFFFF"/>
        </w:rPr>
      </w:pPr>
      <w:r w:rsidRPr="001A621E">
        <w:rPr>
          <w:rStyle w:val="Zwaar"/>
          <w:rFonts w:ascii="Arial" w:hAnsi="Arial" w:cs="Arial"/>
          <w:b w:val="0"/>
          <w:color w:val="92D050"/>
          <w:shd w:val="clear" w:color="auto" w:fill="FFFFFF"/>
        </w:rPr>
        <w:t>Vraag 1:</w:t>
      </w:r>
      <w:r w:rsidR="00A536E7" w:rsidRPr="001A621E">
        <w:rPr>
          <w:rStyle w:val="Zwaar"/>
          <w:rFonts w:ascii="Arial" w:hAnsi="Arial" w:cs="Arial"/>
          <w:b w:val="0"/>
          <w:color w:val="92D050"/>
          <w:shd w:val="clear" w:color="auto" w:fill="FFFFFF"/>
        </w:rPr>
        <w:t xml:space="preserve"> </w:t>
      </w:r>
      <w:r w:rsidR="00E040AD" w:rsidRPr="001A621E">
        <w:rPr>
          <w:rStyle w:val="Zwaar"/>
          <w:rFonts w:ascii="Arial" w:hAnsi="Arial" w:cs="Arial"/>
          <w:b w:val="0"/>
          <w:color w:val="92D050"/>
          <w:shd w:val="clear" w:color="auto" w:fill="FFFFFF"/>
        </w:rPr>
        <w:t xml:space="preserve">Als je de </w:t>
      </w:r>
      <w:r w:rsidR="003E430E" w:rsidRPr="001A621E">
        <w:rPr>
          <w:rStyle w:val="Zwaar"/>
          <w:rFonts w:ascii="Arial" w:hAnsi="Arial" w:cs="Arial"/>
          <w:b w:val="0"/>
          <w:color w:val="92D050"/>
          <w:shd w:val="clear" w:color="auto" w:fill="FFFFFF"/>
        </w:rPr>
        <w:t>wereld</w:t>
      </w:r>
      <w:r w:rsidR="00E040AD" w:rsidRPr="001A621E">
        <w:rPr>
          <w:rStyle w:val="Zwaar"/>
          <w:rFonts w:ascii="Arial" w:hAnsi="Arial" w:cs="Arial"/>
          <w:b w:val="0"/>
          <w:color w:val="92D050"/>
          <w:shd w:val="clear" w:color="auto" w:fill="FFFFFF"/>
        </w:rPr>
        <w:t>kaart bekijkt, hoe</w:t>
      </w:r>
      <w:r w:rsidR="003E430E" w:rsidRPr="001A621E">
        <w:rPr>
          <w:rStyle w:val="Zwaar"/>
          <w:rFonts w:ascii="Arial" w:hAnsi="Arial" w:cs="Arial"/>
          <w:b w:val="0"/>
          <w:color w:val="92D050"/>
          <w:shd w:val="clear" w:color="auto" w:fill="FFFFFF"/>
        </w:rPr>
        <w:t xml:space="preserve"> groot gedeelte van de kaart is water</w:t>
      </w:r>
      <w:r w:rsidR="00E040AD" w:rsidRPr="001A621E">
        <w:rPr>
          <w:rStyle w:val="Zwaar"/>
          <w:rFonts w:ascii="Arial" w:hAnsi="Arial" w:cs="Arial"/>
          <w:b w:val="0"/>
          <w:color w:val="92D050"/>
          <w:shd w:val="clear" w:color="auto" w:fill="FFFFFF"/>
        </w:rPr>
        <w:t>?</w:t>
      </w:r>
    </w:p>
    <w:p w14:paraId="7C6D9B75" w14:textId="77777777" w:rsidR="001A621E" w:rsidRPr="001A621E" w:rsidRDefault="001A621E" w:rsidP="00485603">
      <w:pPr>
        <w:rPr>
          <w:rStyle w:val="Zwaar"/>
          <w:rFonts w:ascii="Arial" w:hAnsi="Arial" w:cs="Arial"/>
          <w:b w:val="0"/>
          <w:color w:val="92D050"/>
          <w:shd w:val="clear" w:color="auto" w:fill="FFFFFF"/>
        </w:rPr>
      </w:pPr>
    </w:p>
    <w:p w14:paraId="5E68A34B" w14:textId="6F4D5893" w:rsidR="003C75B4" w:rsidRPr="003C75B4" w:rsidRDefault="003E430E" w:rsidP="003C75B4">
      <w:pPr>
        <w:pStyle w:val="Lijstalinea"/>
        <w:numPr>
          <w:ilvl w:val="0"/>
          <w:numId w:val="17"/>
        </w:numPr>
        <w:spacing w:line="360" w:lineRule="auto"/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</w:pPr>
      <w:r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T</w:t>
      </w:r>
      <w:r w:rsidR="00731272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wee derde van de kaart is water (a</w:t>
      </w:r>
      <w:r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ls je de aarde in 3 stukken deelt, </w:t>
      </w:r>
    </w:p>
    <w:p w14:paraId="07A9FCA2" w14:textId="12804876" w:rsidR="00E040AD" w:rsidRPr="003C75B4" w:rsidRDefault="003E430E" w:rsidP="003C75B4">
      <w:pPr>
        <w:pStyle w:val="Lijstalinea"/>
        <w:spacing w:line="360" w:lineRule="auto"/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</w:pPr>
      <w:r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zijn </w:t>
      </w:r>
      <w:r w:rsidR="000630CE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2</w:t>
      </w:r>
      <w:r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 delen zeeën, rivieren, oceanen, meren of ijs)</w:t>
      </w:r>
      <w:r w:rsidR="00345456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.</w:t>
      </w:r>
    </w:p>
    <w:p w14:paraId="7A8EE88C" w14:textId="77BA28F8" w:rsidR="00E040AD" w:rsidRPr="003C75B4" w:rsidRDefault="003E430E" w:rsidP="003C75B4">
      <w:pPr>
        <w:pStyle w:val="Lijstalinea"/>
        <w:numPr>
          <w:ilvl w:val="0"/>
          <w:numId w:val="16"/>
        </w:numPr>
        <w:spacing w:line="360" w:lineRule="auto"/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</w:pPr>
      <w:r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Een</w:t>
      </w:r>
      <w:r w:rsidR="00731272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 kwart van de kaart is water (a</w:t>
      </w:r>
      <w:r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ls je de aarde in 4 stukken deelt, is </w:t>
      </w:r>
      <w:r w:rsidR="000630CE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1</w:t>
      </w:r>
      <w:r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 deel zeeën, rivieren, oceanen, meren of ijs)</w:t>
      </w:r>
      <w:r w:rsidR="00345456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.</w:t>
      </w:r>
    </w:p>
    <w:p w14:paraId="2D6C4DF3" w14:textId="7B10364E" w:rsidR="00E040AD" w:rsidRPr="003C75B4" w:rsidRDefault="003E430E" w:rsidP="003C75B4">
      <w:pPr>
        <w:pStyle w:val="Lijstalinea"/>
        <w:numPr>
          <w:ilvl w:val="0"/>
          <w:numId w:val="16"/>
        </w:numPr>
        <w:spacing w:line="360" w:lineRule="auto"/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</w:pPr>
      <w:r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De helft van de kaart is water</w:t>
      </w:r>
      <w:r w:rsidR="000630CE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.</w:t>
      </w:r>
    </w:p>
    <w:p w14:paraId="125FC44F" w14:textId="4FE64ECA" w:rsidR="007A2406" w:rsidRDefault="00E040AD" w:rsidP="007A2406">
      <w:pPr>
        <w:rPr>
          <w:rStyle w:val="Zwaar"/>
          <w:rFonts w:ascii="Arial" w:hAnsi="Arial" w:cs="Arial"/>
          <w:b w:val="0"/>
          <w:color w:val="92D050"/>
          <w:shd w:val="clear" w:color="auto" w:fill="FFFFFF"/>
        </w:rPr>
      </w:pPr>
      <w:r w:rsidRPr="001A621E">
        <w:rPr>
          <w:rStyle w:val="Zwaar"/>
          <w:rFonts w:ascii="Arial" w:hAnsi="Arial" w:cs="Arial"/>
          <w:b w:val="0"/>
          <w:color w:val="92D050"/>
          <w:shd w:val="clear" w:color="auto" w:fill="FFFFFF"/>
        </w:rPr>
        <w:lastRenderedPageBreak/>
        <w:t xml:space="preserve">Vraag </w:t>
      </w:r>
      <w:r w:rsidR="00796C1A" w:rsidRPr="001A621E">
        <w:rPr>
          <w:rStyle w:val="Zwaar"/>
          <w:rFonts w:ascii="Arial" w:hAnsi="Arial" w:cs="Arial"/>
          <w:b w:val="0"/>
          <w:color w:val="92D050"/>
          <w:shd w:val="clear" w:color="auto" w:fill="FFFFFF"/>
        </w:rPr>
        <w:t>2:</w:t>
      </w:r>
      <w:r w:rsidR="00185A61" w:rsidRPr="001A621E">
        <w:rPr>
          <w:rStyle w:val="Zwaar"/>
          <w:rFonts w:ascii="Arial" w:hAnsi="Arial" w:cs="Arial"/>
          <w:b w:val="0"/>
          <w:color w:val="92D050"/>
          <w:shd w:val="clear" w:color="auto" w:fill="FFFFFF"/>
        </w:rPr>
        <w:t xml:space="preserve"> </w:t>
      </w:r>
      <w:r w:rsidR="001A1CA9" w:rsidRPr="001A621E">
        <w:rPr>
          <w:rStyle w:val="Zwaar"/>
          <w:rFonts w:ascii="Arial" w:hAnsi="Arial" w:cs="Arial"/>
          <w:b w:val="0"/>
          <w:color w:val="92D050"/>
          <w:shd w:val="clear" w:color="auto" w:fill="FFFFFF"/>
        </w:rPr>
        <w:t>Wat is overbevissing?</w:t>
      </w:r>
    </w:p>
    <w:p w14:paraId="51697CDD" w14:textId="77777777" w:rsidR="001A621E" w:rsidRPr="001A621E" w:rsidRDefault="001A621E" w:rsidP="007A2406">
      <w:pPr>
        <w:rPr>
          <w:rStyle w:val="Zwaar"/>
          <w:rFonts w:ascii="Arial" w:hAnsi="Arial" w:cs="Arial"/>
          <w:b w:val="0"/>
          <w:color w:val="92D050"/>
          <w:shd w:val="clear" w:color="auto" w:fill="FFFFFF"/>
        </w:rPr>
      </w:pPr>
    </w:p>
    <w:p w14:paraId="454CC0DF" w14:textId="623A13A9" w:rsidR="001A621E" w:rsidRPr="003C75B4" w:rsidRDefault="009D36E5" w:rsidP="003C75B4">
      <w:pPr>
        <w:pStyle w:val="Lijstalinea"/>
        <w:numPr>
          <w:ilvl w:val="0"/>
          <w:numId w:val="15"/>
        </w:numPr>
        <w:spacing w:line="360" w:lineRule="auto"/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</w:pPr>
      <w:r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Dat er te veel vissers zijn die </w:t>
      </w:r>
      <w:r w:rsidR="00345456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elkaar in de weg varen.</w:t>
      </w:r>
    </w:p>
    <w:p w14:paraId="2B423A70" w14:textId="2CE8E5F1" w:rsidR="001A621E" w:rsidRPr="003C75B4" w:rsidRDefault="009D36E5" w:rsidP="003C75B4">
      <w:pPr>
        <w:pStyle w:val="Lijstalinea"/>
        <w:numPr>
          <w:ilvl w:val="0"/>
          <w:numId w:val="15"/>
        </w:numPr>
        <w:spacing w:line="360" w:lineRule="auto"/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</w:pPr>
      <w:r w:rsidRPr="001A621E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Dat er zoveel </w:t>
      </w:r>
      <w:r w:rsidR="00930A71" w:rsidRPr="001A621E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vis van een soort is, dat er méé</w:t>
      </w:r>
      <w:r w:rsidRPr="001A621E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r van die vis gevangen moet worden</w:t>
      </w:r>
      <w:r w:rsidR="00930A71" w:rsidRPr="001A621E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. Zo blijft de balans goed</w:t>
      </w:r>
      <w:r w:rsidRPr="001A621E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 in de zee</w:t>
      </w:r>
      <w:r w:rsidR="00345456" w:rsidRPr="001A621E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.</w:t>
      </w:r>
    </w:p>
    <w:p w14:paraId="3BBE3E42" w14:textId="78BDE6B9" w:rsidR="009D36E5" w:rsidRDefault="00930A71" w:rsidP="003C75B4">
      <w:pPr>
        <w:pStyle w:val="Lijstalinea"/>
        <w:numPr>
          <w:ilvl w:val="0"/>
          <w:numId w:val="15"/>
        </w:numPr>
        <w:spacing w:line="360" w:lineRule="auto"/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</w:pPr>
      <w:r w:rsidRPr="001A621E">
        <w:rPr>
          <w:rStyle w:val="Zwaar"/>
          <w:rFonts w:ascii="Arial" w:hAnsi="Arial" w:cs="Arial"/>
          <w:color w:val="000000" w:themeColor="text1"/>
          <w:shd w:val="clear" w:color="auto" w:fill="FFFFFF"/>
        </w:rPr>
        <w:drawing>
          <wp:anchor distT="0" distB="0" distL="114300" distR="114300" simplePos="0" relativeHeight="251635712" behindDoc="0" locked="0" layoutInCell="1" allowOverlap="1" wp14:anchorId="02959393" wp14:editId="19A41B74">
            <wp:simplePos x="0" y="0"/>
            <wp:positionH relativeFrom="margin">
              <wp:posOffset>5328285</wp:posOffset>
            </wp:positionH>
            <wp:positionV relativeFrom="paragraph">
              <wp:posOffset>299721</wp:posOffset>
            </wp:positionV>
            <wp:extent cx="1040130" cy="1922145"/>
            <wp:effectExtent l="76200" t="0" r="6477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seahorse yellow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48408">
                      <a:off x="0" y="0"/>
                      <a:ext cx="1040130" cy="19221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6E5" w:rsidRPr="001A621E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 Dat er meer van een vissoort gevangen wordt dan geboren</w:t>
      </w:r>
      <w:r w:rsidRPr="001A621E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. Daardoor is er </w:t>
      </w:r>
      <w:r w:rsidR="009D36E5" w:rsidRPr="001A621E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steeds minder van die vis is</w:t>
      </w:r>
      <w:r w:rsidR="00345456" w:rsidRPr="001A621E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.</w:t>
      </w:r>
    </w:p>
    <w:p w14:paraId="1C5CAEE1" w14:textId="77777777" w:rsidR="001A621E" w:rsidRPr="001A621E" w:rsidRDefault="001A621E" w:rsidP="001A621E">
      <w:pPr>
        <w:pStyle w:val="Lijstalinea"/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</w:pPr>
    </w:p>
    <w:p w14:paraId="28493AAC" w14:textId="77777777" w:rsidR="001A621E" w:rsidRPr="001A621E" w:rsidRDefault="001A621E" w:rsidP="003C75B4">
      <w:pPr>
        <w:pStyle w:val="Lijstalinea"/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</w:pPr>
    </w:p>
    <w:p w14:paraId="44C80457" w14:textId="77777777" w:rsidR="00A536E7" w:rsidRPr="005E11E2" w:rsidRDefault="00A536E7" w:rsidP="00485603">
      <w:pPr>
        <w:rPr>
          <w:rStyle w:val="Zwaar"/>
          <w:rFonts w:ascii="HelveticaNeueLT Std" w:hAnsi="HelveticaNeueLT Std"/>
          <w:b w:val="0"/>
          <w:color w:val="92D050"/>
          <w:szCs w:val="18"/>
          <w:shd w:val="clear" w:color="auto" w:fill="FFFFFF"/>
        </w:rPr>
      </w:pPr>
    </w:p>
    <w:p w14:paraId="78033B85" w14:textId="0AE771B5" w:rsidR="009D36E5" w:rsidRDefault="001A1CA9" w:rsidP="00485603">
      <w:pPr>
        <w:rPr>
          <w:rStyle w:val="Zwaar"/>
          <w:rFonts w:ascii="Arial" w:hAnsi="Arial" w:cs="Arial"/>
          <w:b w:val="0"/>
          <w:color w:val="92D050"/>
          <w:shd w:val="clear" w:color="auto" w:fill="FFFFFF"/>
        </w:rPr>
      </w:pPr>
      <w:r w:rsidRPr="003C75B4">
        <w:rPr>
          <w:rStyle w:val="Zwaar"/>
          <w:rFonts w:ascii="Arial" w:hAnsi="Arial" w:cs="Arial"/>
          <w:b w:val="0"/>
          <w:color w:val="92D050"/>
          <w:shd w:val="clear" w:color="auto" w:fill="FFFFFF"/>
        </w:rPr>
        <w:t>Vraag 3:</w:t>
      </w:r>
      <w:r w:rsidR="00A5017E" w:rsidRPr="003C75B4">
        <w:rPr>
          <w:rStyle w:val="Zwaar"/>
          <w:rFonts w:ascii="Arial" w:hAnsi="Arial" w:cs="Arial"/>
          <w:b w:val="0"/>
          <w:color w:val="92D050"/>
          <w:shd w:val="clear" w:color="auto" w:fill="FFFFFF"/>
        </w:rPr>
        <w:t xml:space="preserve"> Wat is waar over visserij met grote bodem-sleepnetten? </w:t>
      </w:r>
    </w:p>
    <w:p w14:paraId="6C01D1FE" w14:textId="77777777" w:rsidR="003C75B4" w:rsidRPr="003C75B4" w:rsidRDefault="003C75B4" w:rsidP="00485603">
      <w:pPr>
        <w:rPr>
          <w:rStyle w:val="Zwaar"/>
          <w:rFonts w:ascii="Arial" w:hAnsi="Arial" w:cs="Arial"/>
          <w:b w:val="0"/>
          <w:color w:val="92D050"/>
          <w:shd w:val="clear" w:color="auto" w:fill="FFFFFF"/>
        </w:rPr>
      </w:pPr>
    </w:p>
    <w:p w14:paraId="0CCD184A" w14:textId="5CD31728" w:rsidR="009D36E5" w:rsidRPr="003C75B4" w:rsidRDefault="009D36E5" w:rsidP="003C75B4">
      <w:pPr>
        <w:pStyle w:val="Lijstalinea"/>
        <w:numPr>
          <w:ilvl w:val="0"/>
          <w:numId w:val="10"/>
        </w:numPr>
        <w:spacing w:line="360" w:lineRule="auto"/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</w:pPr>
      <w:r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De schepen slepen met zware netten de bodem van de oceaan stuk</w:t>
      </w:r>
      <w:r w:rsidR="00345456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.</w:t>
      </w:r>
      <w:r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 </w:t>
      </w:r>
    </w:p>
    <w:p w14:paraId="2DF27DED" w14:textId="77777777" w:rsidR="003C75B4" w:rsidRDefault="009D36E5" w:rsidP="003C75B4">
      <w:pPr>
        <w:pStyle w:val="Lijstalinea"/>
        <w:numPr>
          <w:ilvl w:val="0"/>
          <w:numId w:val="10"/>
        </w:numPr>
        <w:spacing w:line="360" w:lineRule="auto"/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</w:pPr>
      <w:r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Er gaan dieren dood omdat zij per ongeluk in de netten van de schepen </w:t>
      </w:r>
    </w:p>
    <w:p w14:paraId="0084F702" w14:textId="5CE0C450" w:rsidR="009D36E5" w:rsidRPr="003C75B4" w:rsidRDefault="003C75B4" w:rsidP="003C75B4">
      <w:pPr>
        <w:pStyle w:val="Lijstalinea"/>
        <w:spacing w:line="360" w:lineRule="auto"/>
        <w:ind w:left="450"/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</w:pPr>
      <w:r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    </w:t>
      </w:r>
      <w:r w:rsidR="009D36E5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komen</w:t>
      </w:r>
      <w:r w:rsidR="00345456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.</w:t>
      </w:r>
      <w:r w:rsidR="009D36E5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 </w:t>
      </w:r>
    </w:p>
    <w:p w14:paraId="5F0F293F" w14:textId="3F00198B" w:rsidR="009D36E5" w:rsidRPr="003C75B4" w:rsidRDefault="009D36E5" w:rsidP="003C75B4">
      <w:pPr>
        <w:pStyle w:val="Lijstalinea"/>
        <w:numPr>
          <w:ilvl w:val="0"/>
          <w:numId w:val="10"/>
        </w:numPr>
        <w:spacing w:line="360" w:lineRule="auto"/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</w:pPr>
      <w:r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De schepen </w:t>
      </w:r>
      <w:r w:rsidR="00A5017E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vangen bedreigde vissoorten bij</w:t>
      </w:r>
      <w:r w:rsidR="00345456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.</w:t>
      </w:r>
    </w:p>
    <w:p w14:paraId="7274676F" w14:textId="35D82341" w:rsidR="003A542D" w:rsidRPr="003C75B4" w:rsidRDefault="003A542D" w:rsidP="003C75B4">
      <w:pPr>
        <w:pStyle w:val="Lijstalinea"/>
        <w:numPr>
          <w:ilvl w:val="0"/>
          <w:numId w:val="10"/>
        </w:numPr>
        <w:spacing w:line="360" w:lineRule="auto"/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</w:pPr>
      <w:r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Dit is allemaal waar</w:t>
      </w:r>
      <w:r w:rsidR="00345456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.</w:t>
      </w:r>
    </w:p>
    <w:p w14:paraId="02B2A031" w14:textId="77777777" w:rsidR="00FE5B07" w:rsidRPr="00C70577" w:rsidRDefault="00FE5B07" w:rsidP="00FE5B07">
      <w:pPr>
        <w:pStyle w:val="Lijstalinea"/>
        <w:ind w:left="450"/>
        <w:rPr>
          <w:rStyle w:val="Zwaar"/>
          <w:rFonts w:asciiTheme="majorHAnsi" w:hAnsiTheme="majorHAnsi"/>
          <w:b w:val="0"/>
          <w:color w:val="000000" w:themeColor="text1"/>
          <w:sz w:val="22"/>
          <w:szCs w:val="18"/>
          <w:shd w:val="clear" w:color="auto" w:fill="FFFFFF"/>
        </w:rPr>
      </w:pPr>
    </w:p>
    <w:p w14:paraId="638DDA0F" w14:textId="4346B3C0" w:rsidR="00796C1A" w:rsidRDefault="00796C1A" w:rsidP="003C75B4">
      <w:pPr>
        <w:spacing w:line="360" w:lineRule="auto"/>
        <w:rPr>
          <w:rStyle w:val="Zwaar"/>
          <w:rFonts w:ascii="Arial" w:hAnsi="Arial" w:cs="Arial"/>
          <w:b w:val="0"/>
          <w:color w:val="92D050"/>
          <w:shd w:val="clear" w:color="auto" w:fill="FFFFFF"/>
        </w:rPr>
      </w:pPr>
      <w:r w:rsidRPr="003C75B4">
        <w:rPr>
          <w:rStyle w:val="Zwaar"/>
          <w:rFonts w:ascii="Arial" w:hAnsi="Arial" w:cs="Arial"/>
          <w:b w:val="0"/>
          <w:color w:val="92D050"/>
          <w:shd w:val="clear" w:color="auto" w:fill="FFFFFF"/>
        </w:rPr>
        <w:t>Vraag 4:</w:t>
      </w:r>
      <w:r w:rsidR="00185A61" w:rsidRPr="003C75B4">
        <w:rPr>
          <w:rStyle w:val="Zwaar"/>
          <w:rFonts w:ascii="Arial" w:hAnsi="Arial" w:cs="Arial"/>
          <w:b w:val="0"/>
          <w:color w:val="92D050"/>
          <w:shd w:val="clear" w:color="auto" w:fill="FFFFFF"/>
        </w:rPr>
        <w:t xml:space="preserve"> </w:t>
      </w:r>
      <w:r w:rsidR="00E040AD" w:rsidRPr="003C75B4">
        <w:rPr>
          <w:rStyle w:val="Zwaar"/>
          <w:rFonts w:ascii="Arial" w:hAnsi="Arial" w:cs="Arial"/>
          <w:b w:val="0"/>
          <w:color w:val="92D050"/>
          <w:shd w:val="clear" w:color="auto" w:fill="FFFFFF"/>
        </w:rPr>
        <w:t>Een zee</w:t>
      </w:r>
      <w:r w:rsidR="003C75B4">
        <w:rPr>
          <w:rStyle w:val="Zwaar"/>
          <w:rFonts w:ascii="Arial" w:hAnsi="Arial" w:cs="Arial"/>
          <w:b w:val="0"/>
          <w:color w:val="92D050"/>
          <w:shd w:val="clear" w:color="auto" w:fill="FFFFFF"/>
        </w:rPr>
        <w:t xml:space="preserve"> </w:t>
      </w:r>
      <w:r w:rsidR="00E040AD" w:rsidRPr="003C75B4">
        <w:rPr>
          <w:rStyle w:val="Zwaar"/>
          <w:rFonts w:ascii="Arial" w:hAnsi="Arial" w:cs="Arial"/>
          <w:b w:val="0"/>
          <w:color w:val="92D050"/>
          <w:shd w:val="clear" w:color="auto" w:fill="FFFFFF"/>
        </w:rPr>
        <w:t>reservaat is</w:t>
      </w:r>
      <w:r w:rsidR="003C75B4">
        <w:rPr>
          <w:rStyle w:val="Zwaar"/>
          <w:rFonts w:ascii="Arial" w:hAnsi="Arial" w:cs="Arial"/>
          <w:b w:val="0"/>
          <w:color w:val="92D050"/>
          <w:shd w:val="clear" w:color="auto" w:fill="FFFFFF"/>
        </w:rPr>
        <w:t>:</w:t>
      </w:r>
    </w:p>
    <w:p w14:paraId="0CB035A2" w14:textId="2D21DEBB" w:rsidR="00C70577" w:rsidRPr="003C75B4" w:rsidRDefault="00C70577" w:rsidP="003C75B4">
      <w:pPr>
        <w:pStyle w:val="Lijstalinea"/>
        <w:numPr>
          <w:ilvl w:val="0"/>
          <w:numId w:val="11"/>
        </w:numPr>
        <w:spacing w:line="360" w:lineRule="auto"/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</w:pPr>
      <w:r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E</w:t>
      </w:r>
      <w:r w:rsidR="00E040AD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en gebied waarin het verboden is voor vissers en bedrijven. De vissen kunnen er zo rustig leven en oud genoeg worden om zich voort te planten</w:t>
      </w:r>
      <w:r w:rsidR="00345456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.</w:t>
      </w:r>
    </w:p>
    <w:p w14:paraId="41813864" w14:textId="484A3A4B" w:rsidR="00C70577" w:rsidRPr="003C75B4" w:rsidRDefault="00C70577" w:rsidP="003C75B4">
      <w:pPr>
        <w:pStyle w:val="Lijstalinea"/>
        <w:numPr>
          <w:ilvl w:val="0"/>
          <w:numId w:val="11"/>
        </w:numPr>
        <w:spacing w:line="360" w:lineRule="auto"/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</w:pPr>
      <w:r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E</w:t>
      </w:r>
      <w:r w:rsidR="00E040AD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en heel groot aquarium in een dierentuin waar honderden soorten vissen leven</w:t>
      </w:r>
      <w:r w:rsidR="00345456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.</w:t>
      </w:r>
    </w:p>
    <w:p w14:paraId="1E6B04F3" w14:textId="7BA5E243" w:rsidR="00E040AD" w:rsidRPr="003C75B4" w:rsidRDefault="00C70577" w:rsidP="003C75B4">
      <w:pPr>
        <w:pStyle w:val="Lijstalinea"/>
        <w:numPr>
          <w:ilvl w:val="0"/>
          <w:numId w:val="11"/>
        </w:numPr>
        <w:spacing w:line="360" w:lineRule="auto"/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</w:pPr>
      <w:r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E</w:t>
      </w:r>
      <w:r w:rsidR="00E040AD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en afgezet gebied waar alleen vissers mogen komen en vissen. Daar mogen geen olietankers komen. </w:t>
      </w:r>
    </w:p>
    <w:p w14:paraId="312FDE00" w14:textId="5BE1AE4F" w:rsidR="00E040AD" w:rsidRPr="00195434" w:rsidRDefault="00E040AD" w:rsidP="00485603">
      <w:pPr>
        <w:rPr>
          <w:rStyle w:val="Zwaar"/>
          <w:rFonts w:ascii="HelveticaNeueLT Std" w:hAnsi="HelveticaNeueLT Std"/>
          <w:b w:val="0"/>
          <w:color w:val="92D050"/>
          <w:sz w:val="22"/>
          <w:szCs w:val="22"/>
          <w:shd w:val="clear" w:color="auto" w:fill="FFFFFF"/>
        </w:rPr>
      </w:pPr>
    </w:p>
    <w:p w14:paraId="39C40EBA" w14:textId="10F94BD9" w:rsidR="00796C1A" w:rsidRPr="003C75B4" w:rsidRDefault="00796C1A" w:rsidP="003C75B4">
      <w:pPr>
        <w:spacing w:line="360" w:lineRule="auto"/>
        <w:rPr>
          <w:rStyle w:val="Zwaar"/>
          <w:rFonts w:ascii="Arial" w:hAnsi="Arial" w:cs="Arial"/>
          <w:b w:val="0"/>
          <w:color w:val="92D050"/>
          <w:shd w:val="clear" w:color="auto" w:fill="FFFFFF"/>
        </w:rPr>
      </w:pPr>
      <w:r w:rsidRPr="003C75B4">
        <w:rPr>
          <w:rStyle w:val="Zwaar"/>
          <w:rFonts w:ascii="Arial" w:hAnsi="Arial" w:cs="Arial"/>
          <w:b w:val="0"/>
          <w:color w:val="92D050"/>
          <w:shd w:val="clear" w:color="auto" w:fill="FFFFFF"/>
        </w:rPr>
        <w:t xml:space="preserve">Vraag </w:t>
      </w:r>
      <w:r w:rsidR="008C5FFA" w:rsidRPr="003C75B4">
        <w:rPr>
          <w:rStyle w:val="Zwaar"/>
          <w:rFonts w:ascii="Arial" w:hAnsi="Arial" w:cs="Arial"/>
          <w:b w:val="0"/>
          <w:color w:val="92D050"/>
          <w:shd w:val="clear" w:color="auto" w:fill="FFFFFF"/>
        </w:rPr>
        <w:t>5</w:t>
      </w:r>
      <w:r w:rsidRPr="003C75B4">
        <w:rPr>
          <w:rStyle w:val="Zwaar"/>
          <w:rFonts w:ascii="Arial" w:hAnsi="Arial" w:cs="Arial"/>
          <w:b w:val="0"/>
          <w:color w:val="92D050"/>
          <w:shd w:val="clear" w:color="auto" w:fill="FFFFFF"/>
        </w:rPr>
        <w:t>:</w:t>
      </w:r>
      <w:r w:rsidR="00F92101" w:rsidRPr="003C75B4">
        <w:rPr>
          <w:rStyle w:val="Zwaar"/>
          <w:rFonts w:ascii="Arial" w:hAnsi="Arial" w:cs="Arial"/>
          <w:b w:val="0"/>
          <w:color w:val="92D050"/>
          <w:shd w:val="clear" w:color="auto" w:fill="FFFFFF"/>
        </w:rPr>
        <w:t xml:space="preserve"> </w:t>
      </w:r>
      <w:r w:rsidR="00A5017E" w:rsidRPr="003C75B4">
        <w:rPr>
          <w:rStyle w:val="Zwaar"/>
          <w:rFonts w:ascii="Arial" w:hAnsi="Arial" w:cs="Arial"/>
          <w:b w:val="0"/>
          <w:color w:val="92D050"/>
          <w:shd w:val="clear" w:color="auto" w:fill="FFFFFF"/>
        </w:rPr>
        <w:t xml:space="preserve">Wat is </w:t>
      </w:r>
      <w:r w:rsidR="003A542D" w:rsidRPr="003C75B4">
        <w:rPr>
          <w:rStyle w:val="Zwaar"/>
          <w:rFonts w:ascii="Arial" w:hAnsi="Arial" w:cs="Arial"/>
          <w:b w:val="0"/>
          <w:color w:val="92D050"/>
          <w:shd w:val="clear" w:color="auto" w:fill="FFFFFF"/>
        </w:rPr>
        <w:t xml:space="preserve">waar? </w:t>
      </w:r>
      <w:r w:rsidR="00F92101" w:rsidRPr="003C75B4">
        <w:rPr>
          <w:rStyle w:val="Zwaar"/>
          <w:rFonts w:ascii="Arial" w:hAnsi="Arial" w:cs="Arial"/>
          <w:b w:val="0"/>
          <w:color w:val="92D050"/>
          <w:shd w:val="clear" w:color="auto" w:fill="FFFFFF"/>
        </w:rPr>
        <w:t>Zee</w:t>
      </w:r>
      <w:r w:rsidR="003C75B4">
        <w:rPr>
          <w:rStyle w:val="Zwaar"/>
          <w:rFonts w:ascii="Arial" w:hAnsi="Arial" w:cs="Arial"/>
          <w:b w:val="0"/>
          <w:color w:val="92D050"/>
          <w:shd w:val="clear" w:color="auto" w:fill="FFFFFF"/>
        </w:rPr>
        <w:t xml:space="preserve"> </w:t>
      </w:r>
      <w:r w:rsidR="00F92101" w:rsidRPr="003C75B4">
        <w:rPr>
          <w:rStyle w:val="Zwaar"/>
          <w:rFonts w:ascii="Arial" w:hAnsi="Arial" w:cs="Arial"/>
          <w:b w:val="0"/>
          <w:color w:val="92D050"/>
          <w:shd w:val="clear" w:color="auto" w:fill="FFFFFF"/>
        </w:rPr>
        <w:t>reservaten zijn nodig zodat</w:t>
      </w:r>
      <w:r w:rsidR="00D76ACF" w:rsidRPr="003C75B4">
        <w:rPr>
          <w:rStyle w:val="Zwaar"/>
          <w:rFonts w:ascii="Arial" w:hAnsi="Arial" w:cs="Arial"/>
          <w:b w:val="0"/>
          <w:color w:val="92D050"/>
          <w:shd w:val="clear" w:color="auto" w:fill="FFFFFF"/>
        </w:rPr>
        <w:t>…</w:t>
      </w:r>
    </w:p>
    <w:p w14:paraId="4678F654" w14:textId="18FBA0CB" w:rsidR="00846B2F" w:rsidRPr="003C75B4" w:rsidRDefault="00C70577" w:rsidP="003C75B4">
      <w:pPr>
        <w:pStyle w:val="Lijstalinea"/>
        <w:numPr>
          <w:ilvl w:val="0"/>
          <w:numId w:val="13"/>
        </w:numPr>
        <w:spacing w:line="360" w:lineRule="auto"/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</w:pPr>
      <w:r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B</w:t>
      </w:r>
      <w:r w:rsidR="00F92101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edreigde vissoorten beschermd worden</w:t>
      </w:r>
      <w:r w:rsidR="00345456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.</w:t>
      </w:r>
    </w:p>
    <w:p w14:paraId="118B69FC" w14:textId="77777777" w:rsidR="003C75B4" w:rsidRDefault="00930A71" w:rsidP="003C75B4">
      <w:pPr>
        <w:pStyle w:val="Lijstalinea"/>
        <w:numPr>
          <w:ilvl w:val="0"/>
          <w:numId w:val="13"/>
        </w:numPr>
        <w:spacing w:line="360" w:lineRule="auto"/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</w:pPr>
      <w:r w:rsidRPr="003C75B4">
        <w:rPr>
          <w:rFonts w:ascii="Arial" w:hAnsi="Arial" w:cs="Arial"/>
          <w:noProof/>
        </w:rPr>
        <w:drawing>
          <wp:anchor distT="0" distB="0" distL="114300" distR="114300" simplePos="0" relativeHeight="251631616" behindDoc="0" locked="0" layoutInCell="1" allowOverlap="1" wp14:anchorId="6A2AEF51" wp14:editId="5D5F7765">
            <wp:simplePos x="0" y="0"/>
            <wp:positionH relativeFrom="column">
              <wp:posOffset>5191125</wp:posOffset>
            </wp:positionH>
            <wp:positionV relativeFrom="paragraph">
              <wp:posOffset>229235</wp:posOffset>
            </wp:positionV>
            <wp:extent cx="905510" cy="972820"/>
            <wp:effectExtent l="38100" t="38100" r="85090" b="7493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starfish (1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9728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577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D</w:t>
      </w:r>
      <w:r w:rsidR="00F92101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e oceaanbodem en planten kunnen herstellen waardoor </w:t>
      </w:r>
    </w:p>
    <w:p w14:paraId="4A21568C" w14:textId="68FF7804" w:rsidR="00846B2F" w:rsidRPr="003C75B4" w:rsidRDefault="003C75B4" w:rsidP="003C75B4">
      <w:pPr>
        <w:pStyle w:val="Lijstalinea"/>
        <w:spacing w:line="360" w:lineRule="auto"/>
        <w:ind w:left="525"/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</w:pPr>
      <w:r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   </w:t>
      </w:r>
      <w:r w:rsidR="00F92101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er meer koraal</w:t>
      </w:r>
      <w:r w:rsidR="00FC59DE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 en meer vissen komen</w:t>
      </w:r>
      <w:r w:rsidR="00345456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.</w:t>
      </w:r>
    </w:p>
    <w:p w14:paraId="06395FE2" w14:textId="77777777" w:rsidR="003C75B4" w:rsidRDefault="00C70577" w:rsidP="003C75B4">
      <w:pPr>
        <w:pStyle w:val="Lijstalinea"/>
        <w:numPr>
          <w:ilvl w:val="0"/>
          <w:numId w:val="13"/>
        </w:numPr>
        <w:spacing w:line="360" w:lineRule="auto"/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</w:pPr>
      <w:r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D</w:t>
      </w:r>
      <w:r w:rsidR="00F92101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e oceanen gezond worden en beter om kun</w:t>
      </w:r>
      <w:r w:rsidR="00A5017E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nen gaan </w:t>
      </w:r>
    </w:p>
    <w:p w14:paraId="5F09B3A4" w14:textId="4EE0334A" w:rsidR="00846B2F" w:rsidRPr="003C75B4" w:rsidRDefault="003C75B4" w:rsidP="003C75B4">
      <w:pPr>
        <w:pStyle w:val="Lijstalinea"/>
        <w:spacing w:line="360" w:lineRule="auto"/>
        <w:ind w:left="525"/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</w:pPr>
      <w:r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   </w:t>
      </w:r>
      <w:r w:rsidR="00A5017E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met klimaatverandering</w:t>
      </w:r>
      <w:r w:rsidR="00345456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.</w:t>
      </w:r>
    </w:p>
    <w:p w14:paraId="7DF4F679" w14:textId="0E4204BE" w:rsidR="00A5017E" w:rsidRPr="003C75B4" w:rsidRDefault="00A5017E" w:rsidP="003C75B4">
      <w:pPr>
        <w:pStyle w:val="Lijstalinea"/>
        <w:numPr>
          <w:ilvl w:val="0"/>
          <w:numId w:val="13"/>
        </w:numPr>
        <w:spacing w:line="360" w:lineRule="auto"/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</w:pPr>
      <w:r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Dit is allemaal waar.</w:t>
      </w:r>
    </w:p>
    <w:p w14:paraId="2BDAA4E7" w14:textId="7D16E4AB" w:rsidR="00A5017E" w:rsidRPr="00C70577" w:rsidRDefault="00A5017E" w:rsidP="00A5017E">
      <w:pPr>
        <w:pStyle w:val="Lijstalinea"/>
        <w:ind w:left="525"/>
        <w:rPr>
          <w:rStyle w:val="Zwaar"/>
          <w:rFonts w:asciiTheme="majorHAnsi" w:hAnsiTheme="majorHAnsi"/>
          <w:b w:val="0"/>
          <w:color w:val="000000" w:themeColor="text1"/>
          <w:sz w:val="22"/>
          <w:szCs w:val="18"/>
          <w:shd w:val="clear" w:color="auto" w:fill="FFFFFF"/>
        </w:rPr>
      </w:pPr>
    </w:p>
    <w:p w14:paraId="13CC5B0D" w14:textId="0A1C8823" w:rsidR="003F06ED" w:rsidRDefault="003F06ED" w:rsidP="00963C86">
      <w:pPr>
        <w:spacing w:line="276" w:lineRule="auto"/>
        <w:rPr>
          <w:rFonts w:ascii="Kristen ITC" w:hAnsi="Kristen ITC"/>
          <w:sz w:val="19"/>
          <w:szCs w:val="19"/>
        </w:rPr>
      </w:pPr>
    </w:p>
    <w:p w14:paraId="039F6090" w14:textId="1448307C" w:rsidR="003C75B4" w:rsidRDefault="003C75B4" w:rsidP="00963C86">
      <w:pPr>
        <w:spacing w:line="276" w:lineRule="auto"/>
        <w:rPr>
          <w:rFonts w:ascii="Kristen ITC" w:hAnsi="Kristen ITC"/>
          <w:sz w:val="19"/>
          <w:szCs w:val="19"/>
        </w:rPr>
      </w:pPr>
    </w:p>
    <w:p w14:paraId="3078B30E" w14:textId="2179E7CB" w:rsidR="003C75B4" w:rsidRDefault="003C75B4" w:rsidP="00963C86">
      <w:pPr>
        <w:spacing w:line="276" w:lineRule="auto"/>
        <w:rPr>
          <w:rFonts w:ascii="Kristen ITC" w:hAnsi="Kristen ITC"/>
          <w:sz w:val="19"/>
          <w:szCs w:val="19"/>
        </w:rPr>
      </w:pPr>
    </w:p>
    <w:p w14:paraId="5CBE2A11" w14:textId="77777777" w:rsidR="003C75B4" w:rsidRDefault="003C75B4" w:rsidP="00963C86">
      <w:pPr>
        <w:spacing w:line="276" w:lineRule="auto"/>
        <w:rPr>
          <w:rFonts w:ascii="Kristen ITC" w:hAnsi="Kristen ITC"/>
          <w:sz w:val="19"/>
          <w:szCs w:val="19"/>
        </w:rPr>
      </w:pPr>
    </w:p>
    <w:p w14:paraId="3224EC1F" w14:textId="044149CF" w:rsidR="003F06ED" w:rsidRDefault="003F06ED" w:rsidP="00963C86">
      <w:pPr>
        <w:spacing w:line="276" w:lineRule="auto"/>
        <w:rPr>
          <w:rFonts w:ascii="Kristen ITC" w:hAnsi="Kristen ITC"/>
          <w:sz w:val="19"/>
          <w:szCs w:val="19"/>
        </w:rPr>
      </w:pPr>
      <w:r w:rsidRPr="00AF34BA">
        <w:rPr>
          <w:rFonts w:ascii="HelveticaNeueLT Std" w:hAnsi="HelveticaNeueLT Std"/>
          <w:b/>
          <w:noProof/>
          <w:color w:val="FFFFFF" w:themeColor="background1"/>
          <w:sz w:val="32"/>
        </w:rPr>
        <w:lastRenderedPageBreak/>
        <w:drawing>
          <wp:anchor distT="0" distB="0" distL="114300" distR="114300" simplePos="0" relativeHeight="251663872" behindDoc="1" locked="0" layoutInCell="1" allowOverlap="1" wp14:anchorId="2F59D58D" wp14:editId="32743788">
            <wp:simplePos x="0" y="0"/>
            <wp:positionH relativeFrom="margin">
              <wp:posOffset>-4445</wp:posOffset>
            </wp:positionH>
            <wp:positionV relativeFrom="paragraph">
              <wp:posOffset>137795</wp:posOffset>
            </wp:positionV>
            <wp:extent cx="3848100" cy="33210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32B84" w14:textId="308C1CE4" w:rsidR="003F06ED" w:rsidRDefault="003F06ED" w:rsidP="00963C86">
      <w:pPr>
        <w:spacing w:line="276" w:lineRule="auto"/>
        <w:rPr>
          <w:rFonts w:ascii="HelveticaNeueLT Std" w:hAnsi="HelveticaNeueLT Std"/>
          <w:b/>
          <w:color w:val="FFFFFF" w:themeColor="background1"/>
          <w:sz w:val="32"/>
          <w:szCs w:val="28"/>
        </w:rPr>
      </w:pPr>
      <w:r>
        <w:rPr>
          <w:rFonts w:ascii="HelveticaNeueLT Std" w:hAnsi="HelveticaNeueLT Std"/>
          <w:b/>
          <w:color w:val="FFFFFF" w:themeColor="background1"/>
          <w:sz w:val="32"/>
          <w:szCs w:val="28"/>
        </w:rPr>
        <w:t xml:space="preserve">THEMA </w:t>
      </w:r>
      <w:r w:rsidR="003C75B4">
        <w:rPr>
          <w:rFonts w:ascii="HelveticaNeueLT Std" w:hAnsi="HelveticaNeueLT Std"/>
          <w:b/>
          <w:color w:val="FFFFFF" w:themeColor="background1"/>
          <w:sz w:val="32"/>
          <w:szCs w:val="28"/>
        </w:rPr>
        <w:t>3</w:t>
      </w:r>
      <w:r w:rsidRPr="00AF34BA">
        <w:rPr>
          <w:rFonts w:ascii="HelveticaNeueLT Std" w:hAnsi="HelveticaNeueLT Std"/>
          <w:b/>
          <w:color w:val="FFFFFF" w:themeColor="background1"/>
          <w:sz w:val="32"/>
          <w:szCs w:val="28"/>
        </w:rPr>
        <w:t xml:space="preserve">: </w:t>
      </w:r>
      <w:r>
        <w:rPr>
          <w:rFonts w:ascii="HelveticaNeueLT Std" w:hAnsi="HelveticaNeueLT Std"/>
          <w:b/>
          <w:color w:val="FFFFFF" w:themeColor="background1"/>
          <w:sz w:val="32"/>
          <w:szCs w:val="28"/>
        </w:rPr>
        <w:t>HET KLIMAAT VERANDERT</w:t>
      </w:r>
    </w:p>
    <w:p w14:paraId="0F94356E" w14:textId="0F8386A4" w:rsidR="003F06ED" w:rsidRDefault="003F06ED" w:rsidP="00963C86">
      <w:pPr>
        <w:spacing w:line="276" w:lineRule="auto"/>
        <w:rPr>
          <w:rFonts w:ascii="HelveticaNeueLT Std" w:hAnsi="HelveticaNeueLT Std"/>
          <w:b/>
          <w:color w:val="FFFFFF" w:themeColor="background1"/>
          <w:sz w:val="32"/>
          <w:szCs w:val="28"/>
        </w:rPr>
      </w:pPr>
    </w:p>
    <w:p w14:paraId="5BD16BEE" w14:textId="67734F64" w:rsidR="003F06ED" w:rsidRPr="003C75B4" w:rsidRDefault="003F06ED" w:rsidP="003C75B4">
      <w:pPr>
        <w:spacing w:line="360" w:lineRule="auto"/>
        <w:rPr>
          <w:rFonts w:ascii="Arial" w:hAnsi="Arial" w:cs="Arial"/>
          <w:b/>
          <w:color w:val="92D050"/>
        </w:rPr>
      </w:pPr>
      <w:r w:rsidRPr="003C75B4">
        <w:rPr>
          <w:rFonts w:ascii="Arial" w:hAnsi="Arial" w:cs="Arial"/>
          <w:b/>
          <w:color w:val="92D050"/>
        </w:rPr>
        <w:t>OPDRACHT 1: de voedsel</w:t>
      </w:r>
      <w:r w:rsidR="00866A1C" w:rsidRPr="003C75B4">
        <w:rPr>
          <w:rFonts w:ascii="Arial" w:hAnsi="Arial" w:cs="Arial"/>
          <w:b/>
          <w:color w:val="92D050"/>
        </w:rPr>
        <w:t>keten</w:t>
      </w:r>
    </w:p>
    <w:p w14:paraId="7B5A8C9D" w14:textId="65700C24" w:rsidR="003F06ED" w:rsidRPr="003C75B4" w:rsidRDefault="003F06ED" w:rsidP="003C75B4">
      <w:pPr>
        <w:spacing w:line="360" w:lineRule="auto"/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</w:pPr>
      <w:r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Wie eet wie? Zet de </w:t>
      </w:r>
      <w:r w:rsidR="00D6758D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dieren </w:t>
      </w:r>
      <w:r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in de juiste volgorde: </w:t>
      </w:r>
      <w:r w:rsidR="00E705D0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haai, </w:t>
      </w:r>
      <w:r w:rsidR="006573DC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koraal, </w:t>
      </w:r>
      <w:r w:rsidR="00E705D0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tonijn, </w:t>
      </w:r>
      <w:r w:rsidR="006573DC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algen, papegaai</w:t>
      </w:r>
      <w:r w:rsidR="00E705D0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vis.</w:t>
      </w:r>
    </w:p>
    <w:p w14:paraId="08079DEC" w14:textId="10E35865" w:rsidR="003F06ED" w:rsidRPr="003C75B4" w:rsidRDefault="00E705D0" w:rsidP="003C75B4">
      <w:pPr>
        <w:spacing w:line="360" w:lineRule="auto"/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</w:pPr>
      <w:r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En waar </w:t>
      </w:r>
      <w:r w:rsidR="00CA29A7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staat</w:t>
      </w:r>
      <w:r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 de mens in deze voedselketen? </w:t>
      </w:r>
    </w:p>
    <w:p w14:paraId="274214AB" w14:textId="77777777" w:rsidR="003F06ED" w:rsidRDefault="003F06ED" w:rsidP="00963C86">
      <w:pPr>
        <w:spacing w:line="276" w:lineRule="auto"/>
        <w:rPr>
          <w:rStyle w:val="Zwaar"/>
          <w:rFonts w:asciiTheme="majorHAnsi" w:hAnsiTheme="majorHAnsi"/>
          <w:b w:val="0"/>
          <w:color w:val="000000" w:themeColor="text1"/>
          <w:sz w:val="22"/>
          <w:szCs w:val="18"/>
          <w:shd w:val="clear" w:color="auto" w:fill="FFFFFF"/>
        </w:rPr>
      </w:pPr>
    </w:p>
    <w:p w14:paraId="229E932F" w14:textId="77777777" w:rsidR="00E705D0" w:rsidRDefault="00E705D0" w:rsidP="00963C86">
      <w:pPr>
        <w:spacing w:line="276" w:lineRule="auto"/>
        <w:rPr>
          <w:rStyle w:val="Zwaar"/>
          <w:rFonts w:asciiTheme="majorHAnsi" w:hAnsiTheme="majorHAnsi"/>
          <w:b w:val="0"/>
          <w:color w:val="000000" w:themeColor="text1"/>
          <w:sz w:val="22"/>
          <w:szCs w:val="18"/>
          <w:shd w:val="clear" w:color="auto" w:fill="FFFFFF"/>
        </w:rPr>
      </w:pPr>
    </w:p>
    <w:p w14:paraId="59624F37" w14:textId="77777777" w:rsidR="003F06ED" w:rsidRDefault="003F06ED" w:rsidP="00963C86">
      <w:pPr>
        <w:spacing w:line="276" w:lineRule="auto"/>
        <w:rPr>
          <w:rStyle w:val="Zwaar"/>
          <w:rFonts w:asciiTheme="majorHAnsi" w:hAnsiTheme="majorHAnsi"/>
          <w:b w:val="0"/>
          <w:color w:val="000000" w:themeColor="text1"/>
          <w:sz w:val="22"/>
          <w:szCs w:val="18"/>
          <w:shd w:val="clear" w:color="auto" w:fill="FFFFFF"/>
        </w:rPr>
      </w:pPr>
    </w:p>
    <w:p w14:paraId="400CC3EF" w14:textId="21B976A2" w:rsidR="003F06ED" w:rsidRPr="003C75B4" w:rsidRDefault="00E705D0" w:rsidP="003C75B4">
      <w:pPr>
        <w:spacing w:line="360" w:lineRule="auto"/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</w:pPr>
      <w:r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Algen </w:t>
      </w:r>
      <w:r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sym w:font="Wingdings" w:char="F0DF"/>
      </w:r>
      <w:r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 …….</w:t>
      </w:r>
      <w:r w:rsidR="003F06ED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……</w:t>
      </w:r>
      <w:r w:rsid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…….</w:t>
      </w:r>
      <w:r w:rsidR="003F06ED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 </w:t>
      </w:r>
      <w:r w:rsidR="006573DC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sym w:font="Wingdings" w:char="F0DF"/>
      </w:r>
      <w:r w:rsidR="003F06ED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 ……</w:t>
      </w:r>
      <w:r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…….</w:t>
      </w:r>
      <w:r w:rsidR="003F06ED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…</w:t>
      </w:r>
      <w:r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..</w:t>
      </w:r>
      <w:r w:rsid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…</w:t>
      </w:r>
      <w:r w:rsidR="003F06ED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 </w:t>
      </w:r>
      <w:r w:rsidR="006573DC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sym w:font="Wingdings" w:char="F0DF"/>
      </w:r>
      <w:r w:rsidR="006573DC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 ………</w:t>
      </w:r>
      <w:r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………..…</w:t>
      </w:r>
      <w:r w:rsidR="006573DC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sym w:font="Wingdings" w:char="F0DF"/>
      </w:r>
      <w:r w:rsidR="006573DC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 xml:space="preserve"> …</w:t>
      </w:r>
      <w:r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…..</w:t>
      </w:r>
      <w:r w:rsidR="006573DC"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………</w:t>
      </w:r>
      <w:r w:rsidRP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…..</w:t>
      </w:r>
      <w:r w:rsidR="003C75B4">
        <w:rPr>
          <w:rStyle w:val="Zwaar"/>
          <w:rFonts w:ascii="Arial" w:hAnsi="Arial" w:cs="Arial"/>
          <w:b w:val="0"/>
          <w:color w:val="000000" w:themeColor="text1"/>
          <w:shd w:val="clear" w:color="auto" w:fill="FFFFFF"/>
        </w:rPr>
        <w:t>…</w:t>
      </w:r>
    </w:p>
    <w:p w14:paraId="31F55D1D" w14:textId="2D01FB27" w:rsidR="003F06ED" w:rsidRDefault="003F06ED" w:rsidP="003F06ED">
      <w:pPr>
        <w:spacing w:line="276" w:lineRule="auto"/>
        <w:rPr>
          <w:rStyle w:val="Zwaar"/>
          <w:rFonts w:asciiTheme="majorHAnsi" w:hAnsiTheme="majorHAnsi"/>
          <w:b w:val="0"/>
          <w:color w:val="000000" w:themeColor="text1"/>
          <w:sz w:val="22"/>
          <w:szCs w:val="18"/>
          <w:shd w:val="clear" w:color="auto" w:fill="FFFFFF"/>
        </w:rPr>
      </w:pPr>
    </w:p>
    <w:p w14:paraId="10803C86" w14:textId="77777777" w:rsidR="00E705D0" w:rsidRDefault="00E705D0" w:rsidP="003F06ED">
      <w:pPr>
        <w:rPr>
          <w:rFonts w:ascii="HelveticaNeueLT Std" w:hAnsi="HelveticaNeueLT Std"/>
          <w:b/>
          <w:color w:val="92D050"/>
        </w:rPr>
      </w:pPr>
    </w:p>
    <w:p w14:paraId="2B85E68C" w14:textId="27C853FD" w:rsidR="003F06ED" w:rsidRPr="003C75B4" w:rsidRDefault="003F06ED" w:rsidP="003C75B4">
      <w:pPr>
        <w:spacing w:line="360" w:lineRule="auto"/>
        <w:rPr>
          <w:rFonts w:ascii="Arial" w:hAnsi="Arial" w:cs="Arial"/>
          <w:b/>
          <w:color w:val="92D050"/>
        </w:rPr>
      </w:pPr>
      <w:r w:rsidRPr="003C75B4">
        <w:rPr>
          <w:rFonts w:ascii="Arial" w:hAnsi="Arial" w:cs="Arial"/>
          <w:b/>
          <w:color w:val="92D050"/>
        </w:rPr>
        <w:t>OPDRACHT 2: stop klimaatverandering</w:t>
      </w:r>
    </w:p>
    <w:p w14:paraId="129E6117" w14:textId="77777777" w:rsidR="003C75B4" w:rsidRDefault="003F06ED" w:rsidP="003C75B4">
      <w:pPr>
        <w:spacing w:line="360" w:lineRule="auto"/>
        <w:rPr>
          <w:rFonts w:ascii="Arial" w:hAnsi="Arial" w:cs="Arial"/>
          <w:color w:val="000000" w:themeColor="text1"/>
        </w:rPr>
      </w:pPr>
      <w:r w:rsidRPr="003C75B4">
        <w:rPr>
          <w:rFonts w:ascii="Arial" w:hAnsi="Arial" w:cs="Arial"/>
          <w:color w:val="000000" w:themeColor="text1"/>
        </w:rPr>
        <w:t xml:space="preserve">Hieronder zie je wie of wat broeikasgassen uitstoot. Bedenk hoe het minder </w:t>
      </w:r>
    </w:p>
    <w:p w14:paraId="11A435E0" w14:textId="53FC56E5" w:rsidR="003F06ED" w:rsidRPr="003C75B4" w:rsidRDefault="003F06ED" w:rsidP="003C75B4">
      <w:pPr>
        <w:spacing w:line="360" w:lineRule="auto"/>
        <w:rPr>
          <w:rFonts w:ascii="Arial" w:hAnsi="Arial" w:cs="Arial"/>
          <w:color w:val="000000" w:themeColor="text1"/>
        </w:rPr>
      </w:pPr>
      <w:r w:rsidRPr="003C75B4">
        <w:rPr>
          <w:rFonts w:ascii="Arial" w:hAnsi="Arial" w:cs="Arial"/>
          <w:color w:val="000000" w:themeColor="text1"/>
        </w:rPr>
        <w:t xml:space="preserve">(of anders) kan. </w:t>
      </w:r>
    </w:p>
    <w:p w14:paraId="63B39DAD" w14:textId="77777777" w:rsidR="003F06ED" w:rsidRDefault="003F06ED" w:rsidP="003F06ED">
      <w:pPr>
        <w:rPr>
          <w:rFonts w:ascii="HelveticaNeueLT Std" w:hAnsi="HelveticaNeueLT Std"/>
          <w:b/>
          <w:color w:val="000000" w:themeColor="text1"/>
          <w:sz w:val="22"/>
          <w:szCs w:val="28"/>
        </w:rPr>
      </w:pPr>
    </w:p>
    <w:tbl>
      <w:tblPr>
        <w:tblStyle w:val="Tabelraster"/>
        <w:tblW w:w="9606" w:type="dxa"/>
        <w:tblLook w:val="04A0" w:firstRow="1" w:lastRow="0" w:firstColumn="1" w:lastColumn="0" w:noHBand="0" w:noVBand="1"/>
      </w:tblPr>
      <w:tblGrid>
        <w:gridCol w:w="2592"/>
        <w:gridCol w:w="7014"/>
      </w:tblGrid>
      <w:tr w:rsidR="003F06ED" w:rsidRPr="003C75B4" w14:paraId="2CBAC96A" w14:textId="77777777" w:rsidTr="00F645D7">
        <w:trPr>
          <w:trHeight w:val="251"/>
        </w:trPr>
        <w:tc>
          <w:tcPr>
            <w:tcW w:w="2592" w:type="dxa"/>
          </w:tcPr>
          <w:p w14:paraId="7CB4E4BD" w14:textId="77777777" w:rsidR="003F06ED" w:rsidRPr="003C75B4" w:rsidRDefault="003F06ED" w:rsidP="009279F3">
            <w:pPr>
              <w:rPr>
                <w:rFonts w:ascii="Arial" w:hAnsi="Arial" w:cs="Arial"/>
                <w:b/>
                <w:color w:val="000000" w:themeColor="text1"/>
              </w:rPr>
            </w:pPr>
            <w:r w:rsidRPr="003C75B4">
              <w:rPr>
                <w:rFonts w:ascii="Arial" w:hAnsi="Arial" w:cs="Arial"/>
                <w:b/>
                <w:color w:val="000000" w:themeColor="text1"/>
              </w:rPr>
              <w:t xml:space="preserve">Wie of wat? </w:t>
            </w:r>
          </w:p>
        </w:tc>
        <w:tc>
          <w:tcPr>
            <w:tcW w:w="7014" w:type="dxa"/>
          </w:tcPr>
          <w:p w14:paraId="42B82045" w14:textId="15890A7A" w:rsidR="003F06ED" w:rsidRPr="003C75B4" w:rsidRDefault="00F645D7" w:rsidP="009279F3">
            <w:pPr>
              <w:rPr>
                <w:rFonts w:ascii="Arial" w:hAnsi="Arial" w:cs="Arial"/>
                <w:b/>
                <w:color w:val="000000" w:themeColor="text1"/>
              </w:rPr>
            </w:pPr>
            <w:r w:rsidRPr="003C75B4">
              <w:rPr>
                <w:rFonts w:ascii="Arial" w:hAnsi="Arial" w:cs="Arial"/>
                <w:b/>
                <w:color w:val="000000" w:themeColor="text1"/>
              </w:rPr>
              <w:t>Jouw o</w:t>
            </w:r>
            <w:r w:rsidR="003F06ED" w:rsidRPr="003C75B4">
              <w:rPr>
                <w:rFonts w:ascii="Arial" w:hAnsi="Arial" w:cs="Arial"/>
                <w:b/>
                <w:color w:val="000000" w:themeColor="text1"/>
              </w:rPr>
              <w:t>plossing</w:t>
            </w:r>
            <w:r w:rsidRPr="003C75B4">
              <w:rPr>
                <w:rFonts w:ascii="Arial" w:hAnsi="Arial" w:cs="Arial"/>
                <w:b/>
                <w:color w:val="000000" w:themeColor="text1"/>
              </w:rPr>
              <w:t>:</w:t>
            </w:r>
          </w:p>
        </w:tc>
      </w:tr>
      <w:tr w:rsidR="003F06ED" w:rsidRPr="003C75B4" w14:paraId="15779938" w14:textId="77777777" w:rsidTr="00F645D7">
        <w:trPr>
          <w:trHeight w:val="1021"/>
        </w:trPr>
        <w:tc>
          <w:tcPr>
            <w:tcW w:w="2592" w:type="dxa"/>
          </w:tcPr>
          <w:p w14:paraId="665F53FD" w14:textId="77777777" w:rsidR="003C75B4" w:rsidRDefault="003F06ED" w:rsidP="00300C76">
            <w:pPr>
              <w:rPr>
                <w:rFonts w:ascii="Arial" w:hAnsi="Arial" w:cs="Arial"/>
                <w:b/>
                <w:color w:val="000000" w:themeColor="text1"/>
              </w:rPr>
            </w:pPr>
            <w:r w:rsidRPr="003C75B4">
              <w:rPr>
                <w:rFonts w:ascii="Arial" w:hAnsi="Arial" w:cs="Arial"/>
                <w:b/>
                <w:color w:val="000000" w:themeColor="text1"/>
              </w:rPr>
              <w:t xml:space="preserve">Transport </w:t>
            </w:r>
          </w:p>
          <w:p w14:paraId="6E713BDA" w14:textId="16F594EF" w:rsidR="003F06ED" w:rsidRPr="003C75B4" w:rsidRDefault="003F06ED" w:rsidP="00300C76">
            <w:pPr>
              <w:rPr>
                <w:rFonts w:ascii="Arial" w:hAnsi="Arial" w:cs="Arial"/>
                <w:b/>
                <w:color w:val="000000" w:themeColor="text1"/>
              </w:rPr>
            </w:pPr>
            <w:r w:rsidRPr="003C75B4">
              <w:rPr>
                <w:rFonts w:ascii="Arial" w:hAnsi="Arial" w:cs="Arial"/>
                <w:color w:val="000000" w:themeColor="text1"/>
              </w:rPr>
              <w:t>(</w:t>
            </w:r>
            <w:r w:rsidR="00300C76" w:rsidRPr="003C75B4">
              <w:rPr>
                <w:rFonts w:ascii="Arial" w:hAnsi="Arial" w:cs="Arial"/>
                <w:color w:val="000000" w:themeColor="text1"/>
              </w:rPr>
              <w:t xml:space="preserve">het vervoeren van mensen en spullen met vliegtuigen, vrachtwagens en </w:t>
            </w:r>
            <w:r w:rsidRPr="003C75B4">
              <w:rPr>
                <w:rFonts w:ascii="Arial" w:hAnsi="Arial" w:cs="Arial"/>
                <w:color w:val="000000" w:themeColor="text1"/>
              </w:rPr>
              <w:t>auto’s)</w:t>
            </w:r>
          </w:p>
        </w:tc>
        <w:tc>
          <w:tcPr>
            <w:tcW w:w="7014" w:type="dxa"/>
          </w:tcPr>
          <w:p w14:paraId="09121335" w14:textId="77777777" w:rsidR="003F06ED" w:rsidRPr="003C75B4" w:rsidRDefault="003F06ED" w:rsidP="009279F3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3F06ED" w:rsidRPr="003C75B4" w14:paraId="461D0DC9" w14:textId="77777777" w:rsidTr="00F645D7">
        <w:trPr>
          <w:trHeight w:val="1036"/>
        </w:trPr>
        <w:tc>
          <w:tcPr>
            <w:tcW w:w="2592" w:type="dxa"/>
          </w:tcPr>
          <w:p w14:paraId="63E1C604" w14:textId="69B7A951" w:rsidR="003F06ED" w:rsidRPr="003C75B4" w:rsidRDefault="003F06ED" w:rsidP="00300C76">
            <w:pPr>
              <w:rPr>
                <w:rFonts w:ascii="Arial" w:hAnsi="Arial" w:cs="Arial"/>
                <w:b/>
                <w:color w:val="000000" w:themeColor="text1"/>
              </w:rPr>
            </w:pPr>
            <w:r w:rsidRPr="003C75B4">
              <w:rPr>
                <w:rFonts w:ascii="Arial" w:hAnsi="Arial" w:cs="Arial"/>
                <w:b/>
                <w:color w:val="000000" w:themeColor="text1"/>
              </w:rPr>
              <w:t xml:space="preserve">Energiegebruik in huis en op school </w:t>
            </w:r>
            <w:r w:rsidRPr="003C75B4">
              <w:rPr>
                <w:rFonts w:ascii="Arial" w:hAnsi="Arial" w:cs="Arial"/>
                <w:color w:val="000000" w:themeColor="text1"/>
              </w:rPr>
              <w:t>(</w:t>
            </w:r>
            <w:r w:rsidR="00300C76" w:rsidRPr="003C75B4">
              <w:rPr>
                <w:rFonts w:ascii="Arial" w:hAnsi="Arial" w:cs="Arial"/>
                <w:color w:val="000000" w:themeColor="text1"/>
              </w:rPr>
              <w:t xml:space="preserve">de </w:t>
            </w:r>
            <w:r w:rsidRPr="003C75B4">
              <w:rPr>
                <w:rFonts w:ascii="Arial" w:hAnsi="Arial" w:cs="Arial"/>
                <w:color w:val="000000" w:themeColor="text1"/>
              </w:rPr>
              <w:t>verwarming, elektriciteitsgebruik</w:t>
            </w:r>
            <w:r w:rsidR="00300C76" w:rsidRPr="003C75B4">
              <w:rPr>
                <w:rFonts w:ascii="Arial" w:hAnsi="Arial" w:cs="Arial"/>
                <w:color w:val="000000" w:themeColor="text1"/>
              </w:rPr>
              <w:t xml:space="preserve"> voor het licht en allerlei apparaten</w:t>
            </w:r>
            <w:r w:rsidRPr="003C75B4">
              <w:rPr>
                <w:rFonts w:ascii="Arial" w:hAnsi="Arial" w:cs="Arial"/>
                <w:color w:val="000000" w:themeColor="text1"/>
              </w:rPr>
              <w:t>)</w:t>
            </w:r>
            <w:r w:rsidR="00300C76" w:rsidRPr="003C75B4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</w:p>
        </w:tc>
        <w:tc>
          <w:tcPr>
            <w:tcW w:w="7014" w:type="dxa"/>
          </w:tcPr>
          <w:p w14:paraId="677672C0" w14:textId="77777777" w:rsidR="003F06ED" w:rsidRPr="003C75B4" w:rsidRDefault="003F06ED" w:rsidP="009279F3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3F06ED" w:rsidRPr="003C75B4" w14:paraId="4B495C8F" w14:textId="77777777" w:rsidTr="00F645D7">
        <w:trPr>
          <w:trHeight w:val="1021"/>
        </w:trPr>
        <w:tc>
          <w:tcPr>
            <w:tcW w:w="2592" w:type="dxa"/>
          </w:tcPr>
          <w:p w14:paraId="3460B146" w14:textId="77777777" w:rsidR="003C75B4" w:rsidRDefault="003F06ED" w:rsidP="00300C76">
            <w:pPr>
              <w:rPr>
                <w:rFonts w:ascii="Arial" w:hAnsi="Arial" w:cs="Arial"/>
                <w:b/>
                <w:color w:val="000000" w:themeColor="text1"/>
              </w:rPr>
            </w:pPr>
            <w:r w:rsidRPr="003C75B4">
              <w:rPr>
                <w:rFonts w:ascii="Arial" w:hAnsi="Arial" w:cs="Arial"/>
                <w:b/>
                <w:color w:val="000000" w:themeColor="text1"/>
              </w:rPr>
              <w:t xml:space="preserve">Voeding </w:t>
            </w:r>
          </w:p>
          <w:p w14:paraId="1862EEE8" w14:textId="7225EF78" w:rsidR="003F06ED" w:rsidRPr="003C75B4" w:rsidRDefault="00300C76" w:rsidP="00300C76">
            <w:pPr>
              <w:rPr>
                <w:rFonts w:ascii="Arial" w:hAnsi="Arial" w:cs="Arial"/>
                <w:b/>
                <w:color w:val="000000" w:themeColor="text1"/>
              </w:rPr>
            </w:pPr>
            <w:r w:rsidRPr="003C75B4">
              <w:rPr>
                <w:rFonts w:ascii="Arial" w:hAnsi="Arial" w:cs="Arial"/>
                <w:color w:val="000000" w:themeColor="text1"/>
              </w:rPr>
              <w:t>(vlees: er komt bijvoorbeeld methaan in de lucht door koeienscheten. En we halen voedsel uit landen ver weg)</w:t>
            </w:r>
          </w:p>
        </w:tc>
        <w:tc>
          <w:tcPr>
            <w:tcW w:w="7014" w:type="dxa"/>
          </w:tcPr>
          <w:p w14:paraId="267400A4" w14:textId="77777777" w:rsidR="003F06ED" w:rsidRPr="003C75B4" w:rsidRDefault="003F06ED" w:rsidP="009279F3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</w:tr>
    </w:tbl>
    <w:p w14:paraId="05D21024" w14:textId="77777777" w:rsidR="003C75B4" w:rsidRDefault="003C75B4" w:rsidP="003F06ED">
      <w:pPr>
        <w:spacing w:line="276" w:lineRule="auto"/>
        <w:rPr>
          <w:rFonts w:asciiTheme="majorHAnsi" w:hAnsiTheme="majorHAnsi"/>
          <w:noProof/>
          <w:sz w:val="28"/>
        </w:rPr>
      </w:pPr>
    </w:p>
    <w:p w14:paraId="3A05EA1C" w14:textId="77777777" w:rsidR="003C75B4" w:rsidRDefault="003C75B4">
      <w:pPr>
        <w:rPr>
          <w:rFonts w:asciiTheme="majorHAnsi" w:hAnsiTheme="majorHAnsi"/>
          <w:noProof/>
          <w:sz w:val="28"/>
        </w:rPr>
      </w:pPr>
      <w:r>
        <w:rPr>
          <w:rFonts w:asciiTheme="majorHAnsi" w:hAnsiTheme="majorHAnsi"/>
          <w:noProof/>
          <w:sz w:val="28"/>
        </w:rPr>
        <w:br w:type="page"/>
      </w:r>
    </w:p>
    <w:p w14:paraId="6D3AA351" w14:textId="1C155CD5" w:rsidR="00E705D0" w:rsidRDefault="00955169" w:rsidP="00AF13D4">
      <w:pPr>
        <w:rPr>
          <w:rFonts w:ascii="HelveticaNeueLT Std" w:hAnsi="HelveticaNeueLT Std"/>
          <w:b/>
          <w:color w:val="FFFFFF" w:themeColor="background1"/>
          <w:sz w:val="28"/>
        </w:rPr>
      </w:pPr>
      <w:r w:rsidRPr="00AF34BA">
        <w:rPr>
          <w:rFonts w:ascii="HelveticaNeueLT Std" w:hAnsi="HelveticaNeueLT Std"/>
          <w:b/>
          <w:noProof/>
          <w:color w:val="FFFFFF" w:themeColor="background1"/>
          <w:sz w:val="32"/>
        </w:rPr>
        <w:lastRenderedPageBreak/>
        <w:drawing>
          <wp:anchor distT="0" distB="0" distL="114300" distR="114300" simplePos="0" relativeHeight="251705344" behindDoc="1" locked="0" layoutInCell="1" allowOverlap="1" wp14:anchorId="532ADB88" wp14:editId="42EC9142">
            <wp:simplePos x="0" y="0"/>
            <wp:positionH relativeFrom="margin">
              <wp:posOffset>0</wp:posOffset>
            </wp:positionH>
            <wp:positionV relativeFrom="paragraph">
              <wp:posOffset>173660</wp:posOffset>
            </wp:positionV>
            <wp:extent cx="2564765" cy="331470"/>
            <wp:effectExtent l="0" t="0" r="698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52600" w14:textId="314AC286" w:rsidR="00AF13D4" w:rsidRPr="00417952" w:rsidRDefault="00AF13D4" w:rsidP="00AF13D4">
      <w:pPr>
        <w:rPr>
          <w:rFonts w:ascii="HelveticaNeueLT Std" w:hAnsi="HelveticaNeueLT Std"/>
          <w:b/>
          <w:color w:val="FFFFFF" w:themeColor="background1"/>
          <w:sz w:val="28"/>
        </w:rPr>
      </w:pPr>
      <w:r w:rsidRPr="00417952">
        <w:rPr>
          <w:rFonts w:ascii="HelveticaNeueLT Std" w:hAnsi="HelveticaNeueLT Std"/>
          <w:b/>
          <w:color w:val="FFFFFF" w:themeColor="background1"/>
          <w:sz w:val="28"/>
        </w:rPr>
        <w:t>BELANGRIJKE BEGRIPPEN</w:t>
      </w:r>
    </w:p>
    <w:p w14:paraId="0D4F9AE1" w14:textId="70C0859D" w:rsidR="00AF13D4" w:rsidRDefault="00AF13D4" w:rsidP="00AF13D4">
      <w:pPr>
        <w:rPr>
          <w:rFonts w:asciiTheme="majorHAnsi" w:hAnsiTheme="majorHAnsi" w:cs="Helvetica"/>
          <w:color w:val="92D050"/>
        </w:rPr>
      </w:pPr>
    </w:p>
    <w:p w14:paraId="3CE8FCE9" w14:textId="77777777" w:rsidR="00E705D0" w:rsidRDefault="00E705D0" w:rsidP="00AF13D4">
      <w:pPr>
        <w:spacing w:line="276" w:lineRule="auto"/>
        <w:rPr>
          <w:rFonts w:asciiTheme="majorHAnsi" w:hAnsiTheme="majorHAnsi" w:cs="Helvetica"/>
          <w:color w:val="92D050"/>
          <w:sz w:val="22"/>
        </w:rPr>
      </w:pPr>
    </w:p>
    <w:p w14:paraId="0293240B" w14:textId="77777777" w:rsidR="003C75B4" w:rsidRDefault="00AF13D4" w:rsidP="003C75B4">
      <w:pPr>
        <w:spacing w:line="360" w:lineRule="auto"/>
        <w:rPr>
          <w:rFonts w:ascii="Arial" w:hAnsi="Arial" w:cs="Arial"/>
          <w:color w:val="000000" w:themeColor="text1"/>
        </w:rPr>
      </w:pPr>
      <w:r w:rsidRPr="003C75B4">
        <w:rPr>
          <w:rFonts w:ascii="Arial" w:hAnsi="Arial" w:cs="Arial"/>
          <w:color w:val="92D050"/>
        </w:rPr>
        <w:t xml:space="preserve">Duurzaam </w:t>
      </w:r>
      <w:r w:rsidRPr="003C75B4">
        <w:rPr>
          <w:rFonts w:ascii="Arial" w:hAnsi="Arial" w:cs="Arial"/>
          <w:color w:val="000000" w:themeColor="text1"/>
        </w:rPr>
        <w:t xml:space="preserve">– iets wat je een langere tijd kunt gebruiken zonder dat het milieu, </w:t>
      </w:r>
    </w:p>
    <w:p w14:paraId="154FF97E" w14:textId="77777777" w:rsidR="003C75B4" w:rsidRDefault="00AF13D4" w:rsidP="003C75B4">
      <w:pPr>
        <w:spacing w:line="360" w:lineRule="auto"/>
        <w:rPr>
          <w:rFonts w:ascii="Arial" w:hAnsi="Arial" w:cs="Arial"/>
          <w:color w:val="000000" w:themeColor="text1"/>
        </w:rPr>
      </w:pPr>
      <w:r w:rsidRPr="003C75B4">
        <w:rPr>
          <w:rFonts w:ascii="Arial" w:hAnsi="Arial" w:cs="Arial"/>
          <w:color w:val="000000" w:themeColor="text1"/>
        </w:rPr>
        <w:t>de economie of de mensen aangetast of beschadigd worden</w:t>
      </w:r>
      <w:r w:rsidR="00955169" w:rsidRPr="003C75B4">
        <w:rPr>
          <w:rFonts w:ascii="Arial" w:hAnsi="Arial" w:cs="Arial"/>
          <w:color w:val="000000" w:themeColor="text1"/>
        </w:rPr>
        <w:t xml:space="preserve">. </w:t>
      </w:r>
    </w:p>
    <w:p w14:paraId="41F56B27" w14:textId="382324B3" w:rsidR="00AF13D4" w:rsidRDefault="00955169" w:rsidP="003C75B4">
      <w:pPr>
        <w:spacing w:line="360" w:lineRule="auto"/>
        <w:rPr>
          <w:rFonts w:ascii="Arial" w:hAnsi="Arial" w:cs="Arial"/>
          <w:color w:val="000000" w:themeColor="text1"/>
        </w:rPr>
      </w:pPr>
      <w:r w:rsidRPr="003C75B4">
        <w:rPr>
          <w:rFonts w:ascii="Arial" w:hAnsi="Arial" w:cs="Arial"/>
          <w:color w:val="000000" w:themeColor="text1"/>
        </w:rPr>
        <w:t xml:space="preserve">Nú niet en ook niet in de toekomst. </w:t>
      </w:r>
    </w:p>
    <w:p w14:paraId="3743BD45" w14:textId="77777777" w:rsidR="003C75B4" w:rsidRPr="003C75B4" w:rsidRDefault="003C75B4" w:rsidP="003C75B4">
      <w:pPr>
        <w:spacing w:line="360" w:lineRule="auto"/>
        <w:rPr>
          <w:rFonts w:ascii="Arial" w:hAnsi="Arial" w:cs="Arial"/>
          <w:color w:val="000000" w:themeColor="text1"/>
        </w:rPr>
      </w:pPr>
    </w:p>
    <w:p w14:paraId="7F1C8098" w14:textId="3CC0DC87" w:rsidR="00AF13D4" w:rsidRDefault="00AF13D4" w:rsidP="003C75B4">
      <w:pPr>
        <w:spacing w:line="360" w:lineRule="auto"/>
        <w:rPr>
          <w:rFonts w:ascii="Arial" w:hAnsi="Arial" w:cs="Arial"/>
          <w:color w:val="000000" w:themeColor="text1"/>
        </w:rPr>
      </w:pPr>
      <w:r w:rsidRPr="003C75B4">
        <w:rPr>
          <w:rFonts w:ascii="Arial" w:hAnsi="Arial" w:cs="Arial"/>
          <w:color w:val="92D050"/>
        </w:rPr>
        <w:t xml:space="preserve">Overbevissing </w:t>
      </w:r>
      <w:r w:rsidRPr="003C75B4">
        <w:rPr>
          <w:rFonts w:ascii="Arial" w:hAnsi="Arial" w:cs="Arial"/>
          <w:color w:val="000000" w:themeColor="text1"/>
        </w:rPr>
        <w:t xml:space="preserve">– wanneer te veel vissersschepen te veel vis vangen </w:t>
      </w:r>
    </w:p>
    <w:p w14:paraId="4DD9066D" w14:textId="77777777" w:rsidR="003C75B4" w:rsidRPr="003C75B4" w:rsidRDefault="003C75B4" w:rsidP="003C75B4">
      <w:pPr>
        <w:spacing w:line="360" w:lineRule="auto"/>
        <w:rPr>
          <w:rFonts w:ascii="Arial" w:hAnsi="Arial" w:cs="Arial"/>
          <w:color w:val="000000" w:themeColor="text1"/>
        </w:rPr>
      </w:pPr>
    </w:p>
    <w:p w14:paraId="037E47BA" w14:textId="19D86635" w:rsidR="00AF13D4" w:rsidRDefault="00AF13D4" w:rsidP="003C75B4">
      <w:pPr>
        <w:spacing w:line="360" w:lineRule="auto"/>
        <w:rPr>
          <w:rFonts w:ascii="Arial" w:hAnsi="Arial" w:cs="Arial"/>
          <w:color w:val="000000" w:themeColor="text1"/>
        </w:rPr>
      </w:pPr>
      <w:r w:rsidRPr="003C75B4">
        <w:rPr>
          <w:rFonts w:ascii="Arial" w:hAnsi="Arial" w:cs="Arial"/>
          <w:color w:val="92D050"/>
        </w:rPr>
        <w:t xml:space="preserve">Sleepnetten </w:t>
      </w:r>
      <w:r w:rsidRPr="003C75B4">
        <w:rPr>
          <w:rFonts w:ascii="Arial" w:hAnsi="Arial" w:cs="Arial"/>
          <w:color w:val="000000" w:themeColor="text1"/>
        </w:rPr>
        <w:t>– grote, verzwaarde netten van vissersboten die over de oceaanbodem worden gesleept om zo veel mogelijk vis te vangen</w:t>
      </w:r>
    </w:p>
    <w:p w14:paraId="1DD5B43B" w14:textId="77777777" w:rsidR="003C75B4" w:rsidRPr="003C75B4" w:rsidRDefault="003C75B4" w:rsidP="003C75B4">
      <w:pPr>
        <w:spacing w:line="360" w:lineRule="auto"/>
        <w:rPr>
          <w:rFonts w:ascii="Arial" w:hAnsi="Arial" w:cs="Arial"/>
          <w:color w:val="000000" w:themeColor="text1"/>
        </w:rPr>
      </w:pPr>
    </w:p>
    <w:p w14:paraId="1E924B77" w14:textId="25973683" w:rsidR="00AF13D4" w:rsidRDefault="00AF13D4" w:rsidP="003C75B4">
      <w:pPr>
        <w:spacing w:line="360" w:lineRule="auto"/>
        <w:rPr>
          <w:rFonts w:ascii="Arial" w:hAnsi="Arial" w:cs="Arial"/>
          <w:color w:val="000000"/>
        </w:rPr>
      </w:pPr>
      <w:r w:rsidRPr="003C75B4">
        <w:rPr>
          <w:rFonts w:ascii="Arial" w:hAnsi="Arial" w:cs="Arial"/>
          <w:color w:val="92D050"/>
        </w:rPr>
        <w:t>Zee</w:t>
      </w:r>
      <w:r w:rsidR="003C75B4">
        <w:rPr>
          <w:rFonts w:ascii="Arial" w:hAnsi="Arial" w:cs="Arial"/>
          <w:color w:val="92D050"/>
        </w:rPr>
        <w:t xml:space="preserve"> </w:t>
      </w:r>
      <w:r w:rsidRPr="003C75B4">
        <w:rPr>
          <w:rFonts w:ascii="Arial" w:hAnsi="Arial" w:cs="Arial"/>
          <w:color w:val="92D050"/>
        </w:rPr>
        <w:t xml:space="preserve">reservaat </w:t>
      </w:r>
      <w:r w:rsidRPr="003C75B4">
        <w:rPr>
          <w:rFonts w:ascii="Arial" w:hAnsi="Arial" w:cs="Arial"/>
          <w:color w:val="000000" w:themeColor="text1"/>
        </w:rPr>
        <w:t xml:space="preserve">– </w:t>
      </w:r>
      <w:r w:rsidRPr="003C75B4">
        <w:rPr>
          <w:rFonts w:ascii="Arial" w:hAnsi="Arial" w:cs="Arial"/>
          <w:color w:val="000000"/>
        </w:rPr>
        <w:t>zeegebied waarin al het leven helemaal met rust wordt gelaten: hier mag dus niemand vissen, naar olie of gas boren of zand of grind winnen</w:t>
      </w:r>
    </w:p>
    <w:p w14:paraId="3513154F" w14:textId="77777777" w:rsidR="003C75B4" w:rsidRPr="003C75B4" w:rsidRDefault="003C75B4" w:rsidP="003C75B4">
      <w:pPr>
        <w:spacing w:line="360" w:lineRule="auto"/>
        <w:rPr>
          <w:rFonts w:ascii="Arial" w:hAnsi="Arial" w:cs="Arial"/>
          <w:color w:val="000000" w:themeColor="text1"/>
        </w:rPr>
      </w:pPr>
      <w:bookmarkStart w:id="0" w:name="_GoBack"/>
      <w:bookmarkEnd w:id="0"/>
    </w:p>
    <w:p w14:paraId="6D65E41A" w14:textId="77777777" w:rsidR="00AF13D4" w:rsidRPr="003C75B4" w:rsidRDefault="00AF13D4" w:rsidP="003C75B4">
      <w:pPr>
        <w:spacing w:line="360" w:lineRule="auto"/>
        <w:rPr>
          <w:rFonts w:ascii="Arial" w:hAnsi="Arial" w:cs="Arial"/>
          <w:color w:val="000000" w:themeColor="text1"/>
        </w:rPr>
      </w:pPr>
      <w:r w:rsidRPr="003C75B4">
        <w:rPr>
          <w:rFonts w:ascii="Arial" w:hAnsi="Arial" w:cs="Arial"/>
          <w:color w:val="92D050"/>
        </w:rPr>
        <w:t xml:space="preserve">Zwerfafval </w:t>
      </w:r>
      <w:r w:rsidRPr="003C75B4">
        <w:rPr>
          <w:rFonts w:ascii="Arial" w:hAnsi="Arial" w:cs="Arial"/>
          <w:color w:val="000000" w:themeColor="text1"/>
        </w:rPr>
        <w:t>– afval dat op straat of in de natuur ligt</w:t>
      </w:r>
    </w:p>
    <w:p w14:paraId="6E3B957C" w14:textId="77777777" w:rsidR="00E705D0" w:rsidRDefault="00E705D0" w:rsidP="00AF13D4">
      <w:pPr>
        <w:spacing w:line="276" w:lineRule="auto"/>
        <w:rPr>
          <w:rFonts w:asciiTheme="majorHAnsi" w:hAnsiTheme="majorHAnsi" w:cs="Helvetica"/>
          <w:color w:val="000000" w:themeColor="text1"/>
          <w:sz w:val="22"/>
        </w:rPr>
      </w:pPr>
    </w:p>
    <w:p w14:paraId="23AD50DF" w14:textId="77777777" w:rsidR="003C75B4" w:rsidRDefault="00E705D0" w:rsidP="003C75B4">
      <w:pPr>
        <w:rPr>
          <w:rFonts w:ascii="Kristen ITC" w:hAnsi="Kristen ITC"/>
          <w:sz w:val="22"/>
          <w:szCs w:val="22"/>
        </w:rPr>
      </w:pPr>
      <w:r w:rsidRPr="003C75B4">
        <w:rPr>
          <w:rFonts w:ascii="Kristen ITC" w:hAnsi="Kristen ITC"/>
          <w:sz w:val="22"/>
          <w:szCs w:val="22"/>
        </w:rPr>
        <w:t xml:space="preserve">Tip: wil je meer weten over de oceanen of Greenpeace? </w:t>
      </w:r>
    </w:p>
    <w:p w14:paraId="7EE2A7A2" w14:textId="54DC7928" w:rsidR="00E705D0" w:rsidRPr="003C75B4" w:rsidRDefault="003C75B4" w:rsidP="003C75B4">
      <w:pPr>
        <w:rPr>
          <w:rFonts w:ascii="Kristen ITC" w:hAnsi="Kristen ITC"/>
          <w:sz w:val="22"/>
          <w:szCs w:val="22"/>
        </w:rPr>
      </w:pPr>
      <w:r>
        <w:rPr>
          <w:rFonts w:ascii="Kristen ITC" w:hAnsi="Kristen ITC"/>
          <w:sz w:val="22"/>
          <w:szCs w:val="22"/>
        </w:rPr>
        <w:t xml:space="preserve">       </w:t>
      </w:r>
      <w:r w:rsidR="00E705D0" w:rsidRPr="003C75B4">
        <w:rPr>
          <w:rFonts w:ascii="Kristen ITC" w:hAnsi="Kristen ITC"/>
          <w:sz w:val="22"/>
          <w:szCs w:val="22"/>
        </w:rPr>
        <w:t>Kijk op www.greenpeacekids.nl</w:t>
      </w:r>
    </w:p>
    <w:p w14:paraId="2EF6B8F2" w14:textId="77777777" w:rsidR="003F06ED" w:rsidRDefault="003F06ED" w:rsidP="003F06ED">
      <w:pPr>
        <w:spacing w:line="276" w:lineRule="auto"/>
        <w:rPr>
          <w:rFonts w:ascii="Kristen ITC" w:hAnsi="Kristen ITC" w:cs="Helvetica"/>
          <w:sz w:val="19"/>
          <w:szCs w:val="19"/>
        </w:rPr>
      </w:pPr>
    </w:p>
    <w:p w14:paraId="6C32010C" w14:textId="77777777" w:rsidR="00AF13D4" w:rsidRPr="00B01D7C" w:rsidRDefault="00AF13D4" w:rsidP="003F06ED">
      <w:pPr>
        <w:spacing w:line="276" w:lineRule="auto"/>
        <w:rPr>
          <w:rFonts w:ascii="Kristen ITC" w:hAnsi="Kristen ITC" w:cs="Helvetica"/>
          <w:sz w:val="19"/>
          <w:szCs w:val="19"/>
        </w:rPr>
      </w:pPr>
    </w:p>
    <w:sectPr w:rsidR="00AF13D4" w:rsidRPr="00B01D7C">
      <w:headerReference w:type="even" r:id="rId28"/>
      <w:headerReference w:type="default" r:id="rId29"/>
      <w:headerReference w:type="firs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A95486" w14:textId="77777777" w:rsidR="004D2677" w:rsidRDefault="004D2677" w:rsidP="001C2E9C">
      <w:r>
        <w:separator/>
      </w:r>
    </w:p>
  </w:endnote>
  <w:endnote w:type="continuationSeparator" w:id="0">
    <w:p w14:paraId="2354B814" w14:textId="77777777" w:rsidR="004D2677" w:rsidRDefault="004D2677" w:rsidP="001C2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2BC801" w14:textId="77777777" w:rsidR="004D2677" w:rsidRDefault="004D2677" w:rsidP="001C2E9C">
      <w:r>
        <w:separator/>
      </w:r>
    </w:p>
  </w:footnote>
  <w:footnote w:type="continuationSeparator" w:id="0">
    <w:p w14:paraId="01254765" w14:textId="77777777" w:rsidR="004D2677" w:rsidRDefault="004D2677" w:rsidP="001C2E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236D8" w14:textId="5318715C" w:rsidR="009A58A7" w:rsidRDefault="003C75B4">
    <w:pPr>
      <w:pStyle w:val="Koptekst"/>
    </w:pPr>
    <w:r>
      <w:rPr>
        <w:noProof/>
      </w:rPr>
      <w:pict w14:anchorId="6BC1AA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6112" o:spid="_x0000_s2053" type="#_x0000_t75" style="position:absolute;margin-left:0;margin-top:0;width:904.5pt;height:1255.5pt;z-index:-251657216;mso-position-horizontal:center;mso-position-horizontal-relative:margin;mso-position-vertical:center;mso-position-vertical-relative:margin" o:allowincell="f">
          <v:imagedata r:id="rId1" o:title="1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49211" w14:textId="7FBF1594" w:rsidR="009A58A7" w:rsidRDefault="003C75B4">
    <w:pPr>
      <w:pStyle w:val="Koptekst"/>
    </w:pPr>
    <w:r>
      <w:rPr>
        <w:noProof/>
      </w:rPr>
      <w:pict w14:anchorId="60ABCC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6113" o:spid="_x0000_s2054" type="#_x0000_t75" style="position:absolute;margin-left:0;margin-top:0;width:904.5pt;height:1255.5pt;z-index:-251656192;mso-position-horizontal:center;mso-position-horizontal-relative:margin;mso-position-vertical:center;mso-position-vertical-relative:margin" o:allowincell="f">
          <v:imagedata r:id="rId1" o:title="1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35E8E" w14:textId="1BD11106" w:rsidR="009A58A7" w:rsidRDefault="003C75B4">
    <w:pPr>
      <w:pStyle w:val="Koptekst"/>
    </w:pPr>
    <w:r>
      <w:rPr>
        <w:noProof/>
      </w:rPr>
      <w:pict w14:anchorId="3E86C3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6111" o:spid="_x0000_s2052" type="#_x0000_t75" style="position:absolute;margin-left:0;margin-top:0;width:904.5pt;height:1255.5pt;z-index:-251658240;mso-position-horizontal:center;mso-position-horizontal-relative:margin;mso-position-vertical:center;mso-position-vertical-relative:margin" o:allowincell="f">
          <v:imagedata r:id="rId1" o:title="1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B4B18"/>
    <w:multiLevelType w:val="hybridMultilevel"/>
    <w:tmpl w:val="E97A9FB2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90490"/>
    <w:multiLevelType w:val="hybridMultilevel"/>
    <w:tmpl w:val="588A3418"/>
    <w:lvl w:ilvl="0" w:tplc="D32612A4">
      <w:start w:val="1"/>
      <w:numFmt w:val="decimal"/>
      <w:lvlText w:val="%1."/>
      <w:lvlJc w:val="left"/>
      <w:pPr>
        <w:ind w:left="720" w:hanging="360"/>
      </w:pPr>
      <w:rPr>
        <w:rFonts w:ascii="Kristen ITC" w:eastAsia="Times New Roman" w:hAnsi="Kristen ITC" w:cs="Times New Roman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8714C"/>
    <w:multiLevelType w:val="hybridMultilevel"/>
    <w:tmpl w:val="0A8CDEA4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43EA1"/>
    <w:multiLevelType w:val="hybridMultilevel"/>
    <w:tmpl w:val="45EE1620"/>
    <w:lvl w:ilvl="0" w:tplc="1ABC2892">
      <w:start w:val="1"/>
      <w:numFmt w:val="upperLetter"/>
      <w:lvlText w:val="%1)"/>
      <w:lvlJc w:val="left"/>
      <w:pPr>
        <w:ind w:left="525" w:hanging="165"/>
      </w:pPr>
      <w:rPr>
        <w:rFonts w:asciiTheme="majorHAnsi" w:eastAsia="Times New Roman" w:hAnsiTheme="majorHAnsi" w:cs="Times New Roman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E4EAD"/>
    <w:multiLevelType w:val="hybridMultilevel"/>
    <w:tmpl w:val="0ED436D2"/>
    <w:lvl w:ilvl="0" w:tplc="A198C0B8">
      <w:start w:val="1"/>
      <w:numFmt w:val="upperLetter"/>
      <w:lvlText w:val="%1."/>
      <w:lvlJc w:val="left"/>
      <w:pPr>
        <w:ind w:left="720" w:hanging="360"/>
      </w:pPr>
      <w:rPr>
        <w:rFonts w:asciiTheme="majorHAnsi" w:eastAsia="Times New Roman" w:hAnsiTheme="majorHAnsi" w:cs="Times New Roman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85395E"/>
    <w:multiLevelType w:val="hybridMultilevel"/>
    <w:tmpl w:val="72408E62"/>
    <w:lvl w:ilvl="0" w:tplc="3DB0E72E">
      <w:start w:val="1"/>
      <w:numFmt w:val="upperLetter"/>
      <w:lvlText w:val="%1)"/>
      <w:lvlJc w:val="left"/>
      <w:pPr>
        <w:ind w:left="450" w:hanging="9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9B1324"/>
    <w:multiLevelType w:val="hybridMultilevel"/>
    <w:tmpl w:val="061263D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266F6F"/>
    <w:multiLevelType w:val="multilevel"/>
    <w:tmpl w:val="A99AE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C238B6"/>
    <w:multiLevelType w:val="hybridMultilevel"/>
    <w:tmpl w:val="74D48196"/>
    <w:lvl w:ilvl="0" w:tplc="0413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C14751"/>
    <w:multiLevelType w:val="multilevel"/>
    <w:tmpl w:val="3E9C3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F34D6A"/>
    <w:multiLevelType w:val="hybridMultilevel"/>
    <w:tmpl w:val="119014F6"/>
    <w:lvl w:ilvl="0" w:tplc="7712925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2E6867"/>
    <w:multiLevelType w:val="hybridMultilevel"/>
    <w:tmpl w:val="ED2C77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51715B"/>
    <w:multiLevelType w:val="hybridMultilevel"/>
    <w:tmpl w:val="F59AD33C"/>
    <w:lvl w:ilvl="0" w:tplc="CFBCD50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305C1A"/>
    <w:multiLevelType w:val="hybridMultilevel"/>
    <w:tmpl w:val="56209A06"/>
    <w:lvl w:ilvl="0" w:tplc="515A5398">
      <w:start w:val="1"/>
      <w:numFmt w:val="upperLetter"/>
      <w:lvlText w:val="%1)"/>
      <w:lvlJc w:val="left"/>
      <w:pPr>
        <w:ind w:left="720" w:hanging="360"/>
      </w:pPr>
      <w:rPr>
        <w:rFonts w:asciiTheme="majorHAnsi" w:eastAsia="Times New Roman" w:hAnsiTheme="majorHAnsi" w:cs="Times New Roman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7A73F2"/>
    <w:multiLevelType w:val="hybridMultilevel"/>
    <w:tmpl w:val="9B2A33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045D0F"/>
    <w:multiLevelType w:val="hybridMultilevel"/>
    <w:tmpl w:val="52563FE8"/>
    <w:lvl w:ilvl="0" w:tplc="2FAE72DE">
      <w:start w:val="1"/>
      <w:numFmt w:val="upperLetter"/>
      <w:lvlText w:val="%1."/>
      <w:lvlJc w:val="left"/>
      <w:pPr>
        <w:ind w:left="450" w:hanging="90"/>
      </w:pPr>
      <w:rPr>
        <w:rFonts w:ascii="Arial" w:eastAsia="Times New Roman" w:hAnsi="Arial" w:cs="Aria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392A09"/>
    <w:multiLevelType w:val="hybridMultilevel"/>
    <w:tmpl w:val="588A3418"/>
    <w:lvl w:ilvl="0" w:tplc="D32612A4">
      <w:start w:val="1"/>
      <w:numFmt w:val="decimal"/>
      <w:lvlText w:val="%1."/>
      <w:lvlJc w:val="left"/>
      <w:pPr>
        <w:ind w:left="720" w:hanging="360"/>
      </w:pPr>
      <w:rPr>
        <w:rFonts w:ascii="Kristen ITC" w:eastAsia="Times New Roman" w:hAnsi="Kristen ITC" w:cs="Times New Roman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6"/>
  </w:num>
  <w:num w:numId="4">
    <w:abstractNumId w:val="7"/>
  </w:num>
  <w:num w:numId="5">
    <w:abstractNumId w:val="9"/>
  </w:num>
  <w:num w:numId="6">
    <w:abstractNumId w:val="10"/>
  </w:num>
  <w:num w:numId="7">
    <w:abstractNumId w:val="13"/>
  </w:num>
  <w:num w:numId="8">
    <w:abstractNumId w:val="5"/>
  </w:num>
  <w:num w:numId="9">
    <w:abstractNumId w:val="14"/>
  </w:num>
  <w:num w:numId="10">
    <w:abstractNumId w:val="15"/>
  </w:num>
  <w:num w:numId="11">
    <w:abstractNumId w:val="4"/>
  </w:num>
  <w:num w:numId="12">
    <w:abstractNumId w:val="6"/>
  </w:num>
  <w:num w:numId="13">
    <w:abstractNumId w:val="3"/>
  </w:num>
  <w:num w:numId="14">
    <w:abstractNumId w:val="11"/>
  </w:num>
  <w:num w:numId="15">
    <w:abstractNumId w:val="2"/>
  </w:num>
  <w:num w:numId="16">
    <w:abstractNumId w:val="8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F32"/>
    <w:rsid w:val="00002AA4"/>
    <w:rsid w:val="00022865"/>
    <w:rsid w:val="00033C49"/>
    <w:rsid w:val="00060F8E"/>
    <w:rsid w:val="00061796"/>
    <w:rsid w:val="00062296"/>
    <w:rsid w:val="000630CE"/>
    <w:rsid w:val="00075245"/>
    <w:rsid w:val="000813B6"/>
    <w:rsid w:val="00084B65"/>
    <w:rsid w:val="00094E43"/>
    <w:rsid w:val="000C6AD6"/>
    <w:rsid w:val="000C7823"/>
    <w:rsid w:val="000E47A7"/>
    <w:rsid w:val="00101FF6"/>
    <w:rsid w:val="00106E8A"/>
    <w:rsid w:val="00130B5F"/>
    <w:rsid w:val="001467EF"/>
    <w:rsid w:val="00150615"/>
    <w:rsid w:val="001551FB"/>
    <w:rsid w:val="00162BAC"/>
    <w:rsid w:val="00181328"/>
    <w:rsid w:val="00185A61"/>
    <w:rsid w:val="001900EC"/>
    <w:rsid w:val="00195434"/>
    <w:rsid w:val="00197B48"/>
    <w:rsid w:val="001A1CA9"/>
    <w:rsid w:val="001A621E"/>
    <w:rsid w:val="001C2E9C"/>
    <w:rsid w:val="001E2FF4"/>
    <w:rsid w:val="001E3827"/>
    <w:rsid w:val="001F6115"/>
    <w:rsid w:val="001F7C39"/>
    <w:rsid w:val="0020701A"/>
    <w:rsid w:val="0021067F"/>
    <w:rsid w:val="002121AE"/>
    <w:rsid w:val="002301D6"/>
    <w:rsid w:val="0025027D"/>
    <w:rsid w:val="00257BFF"/>
    <w:rsid w:val="002875E8"/>
    <w:rsid w:val="002965CA"/>
    <w:rsid w:val="002A0EA6"/>
    <w:rsid w:val="002B248C"/>
    <w:rsid w:val="002D0EED"/>
    <w:rsid w:val="002D3CC5"/>
    <w:rsid w:val="002E542C"/>
    <w:rsid w:val="002F2BB9"/>
    <w:rsid w:val="002F480C"/>
    <w:rsid w:val="002F7B9F"/>
    <w:rsid w:val="00300C76"/>
    <w:rsid w:val="00307D78"/>
    <w:rsid w:val="00311D07"/>
    <w:rsid w:val="003176FD"/>
    <w:rsid w:val="003230B3"/>
    <w:rsid w:val="00325028"/>
    <w:rsid w:val="00325DC4"/>
    <w:rsid w:val="00331BC6"/>
    <w:rsid w:val="003335FA"/>
    <w:rsid w:val="00336C58"/>
    <w:rsid w:val="00345456"/>
    <w:rsid w:val="00352962"/>
    <w:rsid w:val="00390576"/>
    <w:rsid w:val="003A1382"/>
    <w:rsid w:val="003A2010"/>
    <w:rsid w:val="003A20A3"/>
    <w:rsid w:val="003A2EE1"/>
    <w:rsid w:val="003A4ACD"/>
    <w:rsid w:val="003A542D"/>
    <w:rsid w:val="003B07D1"/>
    <w:rsid w:val="003B20F5"/>
    <w:rsid w:val="003C5EE2"/>
    <w:rsid w:val="003C75B4"/>
    <w:rsid w:val="003C7A06"/>
    <w:rsid w:val="003D005F"/>
    <w:rsid w:val="003E430E"/>
    <w:rsid w:val="003F06ED"/>
    <w:rsid w:val="003F6B25"/>
    <w:rsid w:val="003F79F7"/>
    <w:rsid w:val="0040110A"/>
    <w:rsid w:val="0040271E"/>
    <w:rsid w:val="00410D8A"/>
    <w:rsid w:val="00417952"/>
    <w:rsid w:val="004322AD"/>
    <w:rsid w:val="00442D73"/>
    <w:rsid w:val="004439B1"/>
    <w:rsid w:val="00444792"/>
    <w:rsid w:val="004700DA"/>
    <w:rsid w:val="00484DF1"/>
    <w:rsid w:val="00485603"/>
    <w:rsid w:val="0049042D"/>
    <w:rsid w:val="004A04F7"/>
    <w:rsid w:val="004B1022"/>
    <w:rsid w:val="004B61F5"/>
    <w:rsid w:val="004C2C0E"/>
    <w:rsid w:val="004D1FCF"/>
    <w:rsid w:val="004D2660"/>
    <w:rsid w:val="004D2677"/>
    <w:rsid w:val="004E26ED"/>
    <w:rsid w:val="004F490D"/>
    <w:rsid w:val="00500929"/>
    <w:rsid w:val="00506B01"/>
    <w:rsid w:val="005234A9"/>
    <w:rsid w:val="00532DBE"/>
    <w:rsid w:val="0053462A"/>
    <w:rsid w:val="005356EC"/>
    <w:rsid w:val="0053778C"/>
    <w:rsid w:val="00550F52"/>
    <w:rsid w:val="00551658"/>
    <w:rsid w:val="00557C97"/>
    <w:rsid w:val="00583F25"/>
    <w:rsid w:val="005969C6"/>
    <w:rsid w:val="005B3EF8"/>
    <w:rsid w:val="005D38F2"/>
    <w:rsid w:val="005E11E2"/>
    <w:rsid w:val="005E67F4"/>
    <w:rsid w:val="005E6F45"/>
    <w:rsid w:val="005F13F4"/>
    <w:rsid w:val="005F1FB3"/>
    <w:rsid w:val="005F2437"/>
    <w:rsid w:val="0060217E"/>
    <w:rsid w:val="00607428"/>
    <w:rsid w:val="00617633"/>
    <w:rsid w:val="00632430"/>
    <w:rsid w:val="006435CD"/>
    <w:rsid w:val="006459EC"/>
    <w:rsid w:val="006554E2"/>
    <w:rsid w:val="006573DC"/>
    <w:rsid w:val="00663F32"/>
    <w:rsid w:val="00671992"/>
    <w:rsid w:val="00672E80"/>
    <w:rsid w:val="0067417F"/>
    <w:rsid w:val="00684C2D"/>
    <w:rsid w:val="00693201"/>
    <w:rsid w:val="0069460C"/>
    <w:rsid w:val="006B2E3D"/>
    <w:rsid w:val="006C6A26"/>
    <w:rsid w:val="006E2109"/>
    <w:rsid w:val="006E3B41"/>
    <w:rsid w:val="006E51A3"/>
    <w:rsid w:val="007076BD"/>
    <w:rsid w:val="00707798"/>
    <w:rsid w:val="00712BB4"/>
    <w:rsid w:val="0071444A"/>
    <w:rsid w:val="00731272"/>
    <w:rsid w:val="00731A30"/>
    <w:rsid w:val="00736ECE"/>
    <w:rsid w:val="00745011"/>
    <w:rsid w:val="00752F56"/>
    <w:rsid w:val="00761053"/>
    <w:rsid w:val="007622B6"/>
    <w:rsid w:val="00762843"/>
    <w:rsid w:val="00770B83"/>
    <w:rsid w:val="007733B3"/>
    <w:rsid w:val="007768AA"/>
    <w:rsid w:val="00787C37"/>
    <w:rsid w:val="00795C2C"/>
    <w:rsid w:val="00796C1A"/>
    <w:rsid w:val="007A0F27"/>
    <w:rsid w:val="007A2406"/>
    <w:rsid w:val="007A29A4"/>
    <w:rsid w:val="007A3189"/>
    <w:rsid w:val="007A46A1"/>
    <w:rsid w:val="007B29F5"/>
    <w:rsid w:val="007C037F"/>
    <w:rsid w:val="007C6387"/>
    <w:rsid w:val="007E1973"/>
    <w:rsid w:val="007E6BFB"/>
    <w:rsid w:val="00812C28"/>
    <w:rsid w:val="00817121"/>
    <w:rsid w:val="0083509F"/>
    <w:rsid w:val="00841D59"/>
    <w:rsid w:val="00846B2F"/>
    <w:rsid w:val="0085601C"/>
    <w:rsid w:val="00866A1C"/>
    <w:rsid w:val="00884983"/>
    <w:rsid w:val="00884FA4"/>
    <w:rsid w:val="00886EA6"/>
    <w:rsid w:val="008970E8"/>
    <w:rsid w:val="008A0362"/>
    <w:rsid w:val="008B3CD2"/>
    <w:rsid w:val="008C31B7"/>
    <w:rsid w:val="008C5FFA"/>
    <w:rsid w:val="008D546D"/>
    <w:rsid w:val="008D712E"/>
    <w:rsid w:val="008E1431"/>
    <w:rsid w:val="008E5A68"/>
    <w:rsid w:val="008F0850"/>
    <w:rsid w:val="008F20D8"/>
    <w:rsid w:val="008F4657"/>
    <w:rsid w:val="00930A71"/>
    <w:rsid w:val="00936180"/>
    <w:rsid w:val="00952BA7"/>
    <w:rsid w:val="00954B75"/>
    <w:rsid w:val="00955169"/>
    <w:rsid w:val="009576DD"/>
    <w:rsid w:val="0096152A"/>
    <w:rsid w:val="00963C86"/>
    <w:rsid w:val="00964810"/>
    <w:rsid w:val="00964DB5"/>
    <w:rsid w:val="00966A33"/>
    <w:rsid w:val="00981345"/>
    <w:rsid w:val="00982B4F"/>
    <w:rsid w:val="00990510"/>
    <w:rsid w:val="00990690"/>
    <w:rsid w:val="00990F86"/>
    <w:rsid w:val="00991161"/>
    <w:rsid w:val="00997B95"/>
    <w:rsid w:val="009A4EB6"/>
    <w:rsid w:val="009A5383"/>
    <w:rsid w:val="009A58A7"/>
    <w:rsid w:val="009B205A"/>
    <w:rsid w:val="009B3278"/>
    <w:rsid w:val="009D2095"/>
    <w:rsid w:val="009D36E5"/>
    <w:rsid w:val="009D43D1"/>
    <w:rsid w:val="009E43A1"/>
    <w:rsid w:val="009E46AB"/>
    <w:rsid w:val="009F3989"/>
    <w:rsid w:val="00A1073C"/>
    <w:rsid w:val="00A14E86"/>
    <w:rsid w:val="00A157AC"/>
    <w:rsid w:val="00A25FF2"/>
    <w:rsid w:val="00A33F4A"/>
    <w:rsid w:val="00A344E5"/>
    <w:rsid w:val="00A37B57"/>
    <w:rsid w:val="00A41FF6"/>
    <w:rsid w:val="00A5017E"/>
    <w:rsid w:val="00A536E7"/>
    <w:rsid w:val="00A542E1"/>
    <w:rsid w:val="00A5619F"/>
    <w:rsid w:val="00A6473B"/>
    <w:rsid w:val="00A75D64"/>
    <w:rsid w:val="00A80B6A"/>
    <w:rsid w:val="00A836F3"/>
    <w:rsid w:val="00A839E1"/>
    <w:rsid w:val="00A8502C"/>
    <w:rsid w:val="00A94980"/>
    <w:rsid w:val="00A9739D"/>
    <w:rsid w:val="00AA19BF"/>
    <w:rsid w:val="00AB109E"/>
    <w:rsid w:val="00AC1A08"/>
    <w:rsid w:val="00AD2FC7"/>
    <w:rsid w:val="00AD46B1"/>
    <w:rsid w:val="00AF13D4"/>
    <w:rsid w:val="00AF34BA"/>
    <w:rsid w:val="00B01D7C"/>
    <w:rsid w:val="00B1420C"/>
    <w:rsid w:val="00B17AF3"/>
    <w:rsid w:val="00B20518"/>
    <w:rsid w:val="00B205F4"/>
    <w:rsid w:val="00B23204"/>
    <w:rsid w:val="00B30395"/>
    <w:rsid w:val="00B42A3E"/>
    <w:rsid w:val="00B457F5"/>
    <w:rsid w:val="00B52103"/>
    <w:rsid w:val="00B648D9"/>
    <w:rsid w:val="00B65F93"/>
    <w:rsid w:val="00B706EF"/>
    <w:rsid w:val="00B80FF6"/>
    <w:rsid w:val="00BA2E01"/>
    <w:rsid w:val="00BB5DD4"/>
    <w:rsid w:val="00BB60CB"/>
    <w:rsid w:val="00BD2D07"/>
    <w:rsid w:val="00BE0AE5"/>
    <w:rsid w:val="00BF19DA"/>
    <w:rsid w:val="00BF3557"/>
    <w:rsid w:val="00C70577"/>
    <w:rsid w:val="00C753D1"/>
    <w:rsid w:val="00C76F2B"/>
    <w:rsid w:val="00C86636"/>
    <w:rsid w:val="00CA0BD7"/>
    <w:rsid w:val="00CA29A7"/>
    <w:rsid w:val="00CA5E7C"/>
    <w:rsid w:val="00CC0E8E"/>
    <w:rsid w:val="00CE1A5A"/>
    <w:rsid w:val="00CE6F77"/>
    <w:rsid w:val="00D01CE3"/>
    <w:rsid w:val="00D17C57"/>
    <w:rsid w:val="00D223D0"/>
    <w:rsid w:val="00D2404B"/>
    <w:rsid w:val="00D54C8E"/>
    <w:rsid w:val="00D57F8E"/>
    <w:rsid w:val="00D63738"/>
    <w:rsid w:val="00D6758D"/>
    <w:rsid w:val="00D737B9"/>
    <w:rsid w:val="00D76ACF"/>
    <w:rsid w:val="00D80203"/>
    <w:rsid w:val="00D93E1D"/>
    <w:rsid w:val="00DD0C99"/>
    <w:rsid w:val="00DD1475"/>
    <w:rsid w:val="00DD2D70"/>
    <w:rsid w:val="00DD54F7"/>
    <w:rsid w:val="00DE3A1B"/>
    <w:rsid w:val="00E040AD"/>
    <w:rsid w:val="00E1487C"/>
    <w:rsid w:val="00E502B7"/>
    <w:rsid w:val="00E536B4"/>
    <w:rsid w:val="00E705D0"/>
    <w:rsid w:val="00E74763"/>
    <w:rsid w:val="00E84853"/>
    <w:rsid w:val="00E91366"/>
    <w:rsid w:val="00E92B3E"/>
    <w:rsid w:val="00E97B98"/>
    <w:rsid w:val="00EB5496"/>
    <w:rsid w:val="00ED4B31"/>
    <w:rsid w:val="00ED63C4"/>
    <w:rsid w:val="00ED737B"/>
    <w:rsid w:val="00EE08BC"/>
    <w:rsid w:val="00EF2779"/>
    <w:rsid w:val="00EF7714"/>
    <w:rsid w:val="00F10053"/>
    <w:rsid w:val="00F35627"/>
    <w:rsid w:val="00F377A4"/>
    <w:rsid w:val="00F52D06"/>
    <w:rsid w:val="00F626CE"/>
    <w:rsid w:val="00F645D7"/>
    <w:rsid w:val="00F65F3C"/>
    <w:rsid w:val="00F678DC"/>
    <w:rsid w:val="00F77254"/>
    <w:rsid w:val="00F84DDA"/>
    <w:rsid w:val="00F92101"/>
    <w:rsid w:val="00F9365E"/>
    <w:rsid w:val="00F94705"/>
    <w:rsid w:val="00F96DAE"/>
    <w:rsid w:val="00FA4112"/>
    <w:rsid w:val="00FC09FA"/>
    <w:rsid w:val="00FC26C0"/>
    <w:rsid w:val="00FC32E2"/>
    <w:rsid w:val="00FC59DE"/>
    <w:rsid w:val="00FD187C"/>
    <w:rsid w:val="00FE249A"/>
    <w:rsid w:val="00FE5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624E1EEE"/>
  <w15:docId w15:val="{28299A18-7064-42DF-81F7-4BB50DB1E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Pr>
      <w:sz w:val="24"/>
      <w:szCs w:val="24"/>
    </w:rPr>
  </w:style>
  <w:style w:type="paragraph" w:styleId="Kop2">
    <w:name w:val="heading 2"/>
    <w:basedOn w:val="Standaard"/>
    <w:next w:val="Standaard"/>
    <w:link w:val="Kop2Char"/>
    <w:semiHidden/>
    <w:unhideWhenUsed/>
    <w:qFormat/>
    <w:rsid w:val="0048560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663F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663F32"/>
    <w:pPr>
      <w:ind w:left="720"/>
      <w:contextualSpacing/>
    </w:pPr>
  </w:style>
  <w:style w:type="character" w:styleId="Verwijzingopmerking">
    <w:name w:val="annotation reference"/>
    <w:basedOn w:val="Standaardalinea-lettertype"/>
    <w:semiHidden/>
    <w:unhideWhenUsed/>
    <w:rsid w:val="009F3989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unhideWhenUsed/>
    <w:rsid w:val="009F3989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9F3989"/>
  </w:style>
  <w:style w:type="paragraph" w:styleId="Ballontekst">
    <w:name w:val="Balloon Text"/>
    <w:basedOn w:val="Standaard"/>
    <w:link w:val="BallontekstChar"/>
    <w:semiHidden/>
    <w:unhideWhenUsed/>
    <w:rsid w:val="009F3989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semiHidden/>
    <w:rsid w:val="009F3989"/>
    <w:rPr>
      <w:rFonts w:ascii="Segoe UI" w:hAnsi="Segoe UI" w:cs="Segoe UI"/>
      <w:sz w:val="18"/>
      <w:szCs w:val="18"/>
    </w:rPr>
  </w:style>
  <w:style w:type="character" w:customStyle="1" w:styleId="Kop2Char">
    <w:name w:val="Kop 2 Char"/>
    <w:basedOn w:val="Standaardalinea-lettertype"/>
    <w:link w:val="Kop2"/>
    <w:semiHidden/>
    <w:rsid w:val="0048560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Nadruk">
    <w:name w:val="Emphasis"/>
    <w:basedOn w:val="Standaardalinea-lettertype"/>
    <w:uiPriority w:val="20"/>
    <w:qFormat/>
    <w:rsid w:val="00485603"/>
    <w:rPr>
      <w:i/>
      <w:iCs/>
    </w:rPr>
  </w:style>
  <w:style w:type="paragraph" w:styleId="Normaalweb">
    <w:name w:val="Normal (Web)"/>
    <w:basedOn w:val="Standaard"/>
    <w:uiPriority w:val="99"/>
    <w:unhideWhenUsed/>
    <w:rsid w:val="0048560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Standaardalinea-lettertype"/>
    <w:rsid w:val="00485603"/>
  </w:style>
  <w:style w:type="character" w:customStyle="1" w:styleId="copyright">
    <w:name w:val="copyright"/>
    <w:basedOn w:val="Standaardalinea-lettertype"/>
    <w:rsid w:val="00485603"/>
  </w:style>
  <w:style w:type="character" w:styleId="Zwaar">
    <w:name w:val="Strong"/>
    <w:basedOn w:val="Standaardalinea-lettertype"/>
    <w:uiPriority w:val="22"/>
    <w:qFormat/>
    <w:rsid w:val="00485603"/>
    <w:rPr>
      <w:b/>
      <w:bCs/>
    </w:rPr>
  </w:style>
  <w:style w:type="paragraph" w:customStyle="1" w:styleId="Date1">
    <w:name w:val="Date1"/>
    <w:basedOn w:val="Standaard"/>
    <w:rsid w:val="00485603"/>
    <w:pPr>
      <w:spacing w:before="100" w:beforeAutospacing="1" w:after="100" w:afterAutospacing="1"/>
    </w:pPr>
  </w:style>
  <w:style w:type="paragraph" w:customStyle="1" w:styleId="lead">
    <w:name w:val="lead"/>
    <w:basedOn w:val="Standaard"/>
    <w:rsid w:val="00485603"/>
    <w:pPr>
      <w:spacing w:before="100" w:beforeAutospacing="1" w:after="100" w:afterAutospacing="1"/>
    </w:pPr>
  </w:style>
  <w:style w:type="paragraph" w:customStyle="1" w:styleId="Caption1">
    <w:name w:val="Caption1"/>
    <w:basedOn w:val="Standaard"/>
    <w:rsid w:val="00485603"/>
    <w:pPr>
      <w:spacing w:before="100" w:beforeAutospacing="1" w:after="100" w:afterAutospacing="1"/>
    </w:pPr>
  </w:style>
  <w:style w:type="table" w:customStyle="1" w:styleId="GridTable1Light-Accent11">
    <w:name w:val="Grid Table 1 Light - Accent 11"/>
    <w:basedOn w:val="Standaardtabel"/>
    <w:uiPriority w:val="46"/>
    <w:rsid w:val="00F96DAE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Koptekst">
    <w:name w:val="header"/>
    <w:basedOn w:val="Standaard"/>
    <w:link w:val="KoptekstChar"/>
    <w:unhideWhenUsed/>
    <w:rsid w:val="001C2E9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1C2E9C"/>
    <w:rPr>
      <w:sz w:val="24"/>
      <w:szCs w:val="24"/>
    </w:rPr>
  </w:style>
  <w:style w:type="paragraph" w:styleId="Voettekst">
    <w:name w:val="footer"/>
    <w:basedOn w:val="Standaard"/>
    <w:link w:val="VoettekstChar"/>
    <w:unhideWhenUsed/>
    <w:rsid w:val="001C2E9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1C2E9C"/>
    <w:rPr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106E8A"/>
    <w:rPr>
      <w:color w:val="0000FF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106E8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106E8A"/>
    <w:rPr>
      <w:b/>
      <w:bCs/>
    </w:rPr>
  </w:style>
  <w:style w:type="table" w:customStyle="1" w:styleId="GridTable1Light1">
    <w:name w:val="Grid Table 1 Light1"/>
    <w:basedOn w:val="Standaardtabel"/>
    <w:uiPriority w:val="46"/>
    <w:rsid w:val="00A157A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e">
    <w:name w:val="Revision"/>
    <w:hidden/>
    <w:uiPriority w:val="99"/>
    <w:semiHidden/>
    <w:rsid w:val="004C2C0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6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gif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gif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3.wdp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gi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iv\sjablonen\projectopdracht.dot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00AD25-165F-47D6-B9BE-4FA8DAE6D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projectopdracht</Template>
  <TotalTime>1</TotalTime>
  <Pages>7</Pages>
  <Words>930</Words>
  <Characters>5115</Characters>
  <Application>Microsoft Office Word</Application>
  <DocSecurity>0</DocSecurity>
  <Lines>42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Greenpeace</Company>
  <LinksUpToDate>false</LinksUpToDate>
  <CharactersWithSpaces>6033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Marije van Leeuwen</dc:creator>
  <cp:keywords/>
  <dc:description/>
  <cp:lastModifiedBy>Marianne Vermeer-de Leeuw</cp:lastModifiedBy>
  <cp:revision>2</cp:revision>
  <cp:lastPrinted>2015-11-20T14:49:00Z</cp:lastPrinted>
  <dcterms:created xsi:type="dcterms:W3CDTF">2017-10-10T07:54:00Z</dcterms:created>
  <dcterms:modified xsi:type="dcterms:W3CDTF">2017-10-10T07:54:00Z</dcterms:modified>
</cp:coreProperties>
</file>